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05F" w:rsidRPr="00D40E0E" w:rsidRDefault="003A205F" w:rsidP="003A205F">
      <w:pPr>
        <w:pStyle w:val="Default"/>
        <w:jc w:val="both"/>
        <w:rPr>
          <w:b/>
          <w:color w:val="000000" w:themeColor="text1"/>
          <w:sz w:val="26"/>
          <w:szCs w:val="26"/>
        </w:rPr>
      </w:pPr>
      <w:r w:rsidRPr="00D40E0E">
        <w:rPr>
          <w:b/>
          <w:bCs/>
          <w:color w:val="000000" w:themeColor="text1"/>
          <w:sz w:val="26"/>
          <w:szCs w:val="26"/>
        </w:rPr>
        <w:t xml:space="preserve">PHẦN 1 HÓA HỌC 1 </w:t>
      </w:r>
    </w:p>
    <w:p w:rsidR="003A205F" w:rsidRPr="00D40E0E" w:rsidRDefault="003A205F" w:rsidP="003A205F">
      <w:pPr>
        <w:pStyle w:val="Default"/>
        <w:jc w:val="both"/>
        <w:rPr>
          <w:color w:val="000000" w:themeColor="text1"/>
          <w:sz w:val="26"/>
          <w:szCs w:val="26"/>
        </w:rPr>
      </w:pPr>
      <w:r w:rsidRPr="00D40E0E">
        <w:rPr>
          <w:b/>
          <w:bCs/>
          <w:color w:val="000000" w:themeColor="text1"/>
          <w:sz w:val="26"/>
          <w:szCs w:val="26"/>
        </w:rPr>
        <w:t xml:space="preserve">CHƯƠNG 1 Các định luật cơ bản- Cấu tạo nguyên tử 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BÀI 1.</w:t>
      </w:r>
      <w:proofErr w:type="gramEnd"/>
      <w:r w:rsidRPr="00D40E0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THUYẾT NGUYÊN TỬ - PHÂN TỬ-CÁC ĐỊNH LUẬT CƠ BẢN 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AI.1.1 dễ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khối lượng axit oxalic (HOOC-COOH) có đương lượng là 45 cần dùng vừa đủ để làm mất màu 4,74 g thuốc tím (KMnO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) thuốc tím có đương lượng là 31,6.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6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,75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gam</w:t>
      </w:r>
    </w:p>
    <w:p w:rsidR="00097CF4" w:rsidRPr="00D40E0E" w:rsidRDefault="003A205F" w:rsidP="00097CF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AI.1.2.dễ (1 điểm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):</w:t>
      </w:r>
      <w:proofErr w:type="gramEnd"/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</w:t>
      </w:r>
      <w:r w:rsidR="00097CF4"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):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đương lượng của Ba(NO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Biết là 70g </w:t>
      </w:r>
      <w:proofErr w:type="gramStart"/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Ba(</w:t>
      </w:r>
      <w:proofErr w:type="gramEnd"/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NO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tác dụng vừa đủ  với 38,08g Na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SO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đương lượng là 71.</w:t>
      </w:r>
    </w:p>
    <w:p w:rsidR="00097CF4" w:rsidRPr="00D40E0E" w:rsidRDefault="00097CF4" w:rsidP="00097CF4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5,625 gam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AI.1.3. dễ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18 gam axit oxalic (HOOC-COOH) có đương lượng là 45 cần dùng làm mất màu 12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,64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 thuốc tím (KMnO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thuốc tím. </w:t>
      </w:r>
      <w:proofErr w:type="gramStart"/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Tính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đương lượng 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của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thuố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tím.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31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,6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3A205F" w:rsidRPr="00D40E0E" w:rsidRDefault="00656BD9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AI.1.4. tb.</w:t>
      </w:r>
      <w:proofErr w:type="gramEnd"/>
      <w:r w:rsidR="003A205F"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13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,55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 AlCl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tác dụng vừa đủ với 12 g NaOH.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đương lượng của AlCl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3.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="00656BD9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44</w:t>
      </w:r>
      <w:proofErr w:type="gramStart"/>
      <w:r w:rsidR="00656BD9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,5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gam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AI.1.5. dễ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Tính khối lượng </w:t>
      </w:r>
      <w:r w:rsidR="00BE5233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của MgCl</w:t>
      </w:r>
      <w:r w:rsidR="00BE5233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có đương lượng là 4</w:t>
      </w:r>
      <w:r w:rsidR="00BE5233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7,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5 cần dùng vừa đủ để </w:t>
      </w:r>
      <w:r w:rsidR="00BE5233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tác dụng vừa đủ với 34g AgNO</w:t>
      </w:r>
      <w:r w:rsidR="00BE5233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có đương lượng là </w:t>
      </w:r>
      <w:r w:rsidR="00BE5233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170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22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,5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gam</w:t>
      </w:r>
    </w:p>
    <w:p w:rsidR="00097CF4" w:rsidRPr="00D40E0E" w:rsidRDefault="003A205F" w:rsidP="00097CF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AI.1.6 dễ (1 điểm):</w:t>
      </w:r>
      <w:r w:rsidR="00BE5233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Thuốc tím có đương lượng là 31</w:t>
      </w:r>
      <w:proofErr w:type="gramStart"/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,6</w:t>
      </w:r>
      <w:proofErr w:type="gramEnd"/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. Biết cứ 6,75 gam oxalic làm mất màu vừa đủ 4,74 g thuốc tím (KMnO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4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). Tính đương lượng axit oxalic (HOOC-COOH)</w:t>
      </w:r>
    </w:p>
    <w:p w:rsidR="00097CF4" w:rsidRPr="00D40E0E" w:rsidRDefault="00097CF4" w:rsidP="00097CF4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45</w:t>
      </w:r>
    </w:p>
    <w:p w:rsidR="003A205F" w:rsidRPr="00D40E0E" w:rsidRDefault="003A205F" w:rsidP="00097CF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AI.1.7. </w:t>
      </w:r>
      <w:r w:rsidR="00097CF4"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Khó.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(1 điểm):</w:t>
      </w:r>
      <w:r w:rsidR="00707DDB"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707DDB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24 g ôxi và 240g một halozen tác dụng vừa đủ với 36g một </w:t>
      </w:r>
      <w:proofErr w:type="gramStart"/>
      <w:r w:rsidR="00707DDB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kim</w:t>
      </w:r>
      <w:proofErr w:type="gramEnd"/>
      <w:r w:rsidR="00707DDB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loại hóa trị 2</w:t>
      </w:r>
      <w:r w:rsidR="00707DDB"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.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đương lượng</w:t>
      </w:r>
      <w:r w:rsidR="00707DDB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halozen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và xác định tên </w:t>
      </w:r>
      <w:proofErr w:type="gramStart"/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kim</w:t>
      </w:r>
      <w:proofErr w:type="gramEnd"/>
      <w:r w:rsidR="00097CF4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loại.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11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,25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gam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AI.1.8. dễ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Cho 7,2 gam hỗn hợp Al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 MgO, ZnO tan vừa đủ trong 300 ml dung dịch HCl 1 M. Tính khối lượng muối sunfat khan thu được sau khi cô cạn dung dịch sau phản ứng.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="00656BD9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15</w:t>
      </w:r>
      <w:proofErr w:type="gramStart"/>
      <w:r w:rsidR="00656BD9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,15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gam</w:t>
      </w:r>
      <w:r w:rsidR="00656BD9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AI.1.9. dễ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khối lượng muối sunfat khan thu được sau khi cô cạn dung dịch sau phản ứng. Khi cho 14,2 gam hỗn hợp Fe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 xml:space="preserve">3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 MgO, ZnO tan vừa đủ trong 200 ml dung dịch HCl 2 M.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ĐS: 25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,2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gam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AI.1.10.</w:t>
      </w:r>
      <w:r w:rsidR="00425449"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tb.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Cho 10 gam hỗn hợp Fe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, Al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 ZnO tan vừa đủ trong 500 ml dung dịch HCl 1,5 M. Tính khối lượng muối sunfat khan thu được sau khi cô cạn dung dịch sau phản ứng.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ĐS: 36,625 gam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AI.1.11.tb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Cho 10 gam hỗn hợp CuO, Fe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3,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MgO tan vừa đủ trong 200 ml dung dịch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0,75 M. Tính khối lượng muối sunfat khan thu được sau khi cô cạn dung dịch sau phản ứng.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22 gam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AI.1.12.tb.(1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Cho 8,0 gam hỗn hợp Al, Fe, Sn tan vừa đủ trong 200 ml dung dịch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0,5 M. Tính khối lượng muối sunfat khan thu được sau khi cô cạn dung dịch sau phản ứng.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1</w:t>
      </w:r>
      <w:r w:rsidR="007B3E2E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7</w:t>
      </w:r>
      <w:proofErr w:type="gramStart"/>
      <w:r w:rsidR="007B3E2E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6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gam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AI.1.13.tb.(1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Cho 20,5 gam hỗn hợp Mg, Al,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,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Zn tan vừa đủ trong 350 ml dung dịch HCl 2 M. Tính khối lượng muối sunfat khan thu được sau khi cô cạn dung dịch sau phản ứng. 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4</w:t>
      </w:r>
      <w:r w:rsidR="00425449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5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,35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gam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AI.1.14. 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Trộn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50 mL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(900 mmHg) 20 mL N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(800 mmHg) 15 mL 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(700 mmHg)  thu được 80 mL hỗn hợp. Tính áp suất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chung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hỗn hợp.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893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,75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mmHg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AI.1.14. 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Trộn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60 mL A (900 mmHg) 10 mL B (800 mmHg) 25 mL C (700 mmHg)  thu được 85 mL hỗn hợp. Tính áp suất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chung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hỗn hợp.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935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,3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mmHg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AI.1.15. 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Trộn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10 mL N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(800 mmHg),60 mL 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(900 mmHg)  25 mL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(700 mmHg)  thu được 75 mL hỗn hợp. Tính áp suất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chung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hỗn hợp. 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1060 mmHg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AI.1.16. 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Trộn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60 mL 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(900 mmHg) 10 mL N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(800 mmHg) 15 mL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(700 mmHg)  thu được 85 mL hỗn hợp. Tính áp suất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chung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hỗn hợp.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852,9mmHg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AI.1.17. 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Trộn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60 mL N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(900 mmHg), 20 mL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(800 mmHg), 15 mL 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(700 mmHg)  thu được 85 mL hỗn hợp. Tính áp suất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chung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hỗn hợp.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947 mmHg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AI.1.18. tb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Trộn15 mL 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(700 mmHg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)  60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mL NH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(900 mmHg),10 mL N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(800 mmHg),  thu được 65 mL hỗn hợp. Tính áp suất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chung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hỗn hợp.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1115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,4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mmHg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AI.1.19. 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Trộn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60 mL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(900 mmHg), 10 mL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(800 mmHg), 15 mL 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(700 mmHg)  thu được 75 mL hỗn hợp. Tính áp suất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chung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hỗn hợp.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966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,6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mmHg.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AI.1.20, 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định thể tích của 5,25g Nitơ ở nhiệt độ 26</w:t>
      </w:r>
      <w:r w:rsidR="00425449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°C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và áp suất 742 mmHg</w:t>
      </w:r>
    </w:p>
    <w:p w:rsidR="003A205F" w:rsidRPr="00D40E0E" w:rsidRDefault="003A205F" w:rsidP="003A205F">
      <w:pPr>
        <w:tabs>
          <w:tab w:val="right" w:pos="9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4,71</w:t>
      </w:r>
      <w:r w:rsidR="00425449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1</w:t>
      </w:r>
      <w:proofErr w:type="gramEnd"/>
      <w:r w:rsidR="00425449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lít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ab/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AI.1.21. tb (1 điểm):</w:t>
      </w:r>
      <w:r w:rsidR="00BF194F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Magie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clorua chứ</w:t>
      </w:r>
      <w:r w:rsidR="00390FD0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a 25,263% magie và 7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="00390FD0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,736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% clo. Xác định đương lượng </w:t>
      </w:r>
      <w:r w:rsidR="00BF194F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magie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biết đương lượng clo = 35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,5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="00390FD0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1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2g.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AI.1.22. 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định đương lượng (Đ) của axit và bazơ trong phản ứng: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HCl +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Cu(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OH)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=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Cu(OH)Cl +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ĐHCl = 36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,5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 Đ Cu(OH)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98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AI.1.23. 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Hỗn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hợp khí được tạo thành từ 2 lít hydro (P = 93,3 kPa) và 5 lít CH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(P = 112 kPa). Thể tích hỗn hợp bằng 7 lít.Tính áp suất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chung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hỗn hợp.</w:t>
      </w:r>
    </w:p>
    <w:p w:rsidR="000418C8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106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,7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kPa</w:t>
      </w:r>
    </w:p>
    <w:p w:rsidR="003A205F" w:rsidRPr="000418C8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AI.1.24. 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Trộn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 lít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 4 lít 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 6 lít N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. Trước khi trộn áp suất của: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là 96 kPa, 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là 108 kPa và N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là 90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,6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kPa. Thể tích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chung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hỗn hợp là 10 lít.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áp suất của hỗn hợp.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126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,4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kPa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AI.1.25. 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định đương lượng (Đ) của axit và bazơ trong phản ứng:</w:t>
      </w:r>
    </w:p>
    <w:p w:rsidR="003A205F" w:rsidRPr="00D40E0E" w:rsidRDefault="003A205F" w:rsidP="003A205F">
      <w:pPr>
        <w:pStyle w:val="ListParagraph"/>
        <w:autoSpaceDE w:val="0"/>
        <w:autoSpaceDN w:val="0"/>
        <w:adjustRightInd w:val="0"/>
        <w:spacing w:after="0" w:line="240" w:lineRule="auto"/>
        <w:ind w:left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2HCl +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Cu(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OH)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→ CuCl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+ 2H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ĐHCl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= 36,5 và ĐCu(OH)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= 49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AI.1.25 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định đương lượng (Đ) của chất 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Cr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7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S trong phản ứng dưới: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Cr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7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+3H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S +4H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→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Cr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+ 3S↑ + 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+ 7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  <w:lang w:val="vi-VN"/>
        </w:rPr>
        <w:t xml:space="preserve">ĐS: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 K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bscript"/>
          <w:lang w:val="vi-VN"/>
        </w:rPr>
        <w:t>2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Cr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O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bscript"/>
        </w:rPr>
        <w:t>7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= 49 và Đ H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S = 17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AI.1.26. 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Trộn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 lít khí 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 4 lít khí 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có cùng áp suất là 100 kPa(750 mmHg); thể tích của hỗn hợp là 6 lít.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Xác định áp suất riêng phần của các chất khí trong hỗn hợp.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P O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= 33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,3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kPa và P SO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= 66,7 kPa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AI.1.27. 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bao nhiêu mol trong 1m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bất kỳ chất khí nào ở điều kiện chuẩn.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44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,64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mol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AI.1.28.dễ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Để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trung hòa 30ml dung dịch NaOH 0,1N cần đúng 12ml dung dịch HCl. Vậy, nồng độ đương lượng gam của dung dịch axit là bao nhiêu?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0,25N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AI.1.29.dễ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Biết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khối lượng nguyên tử tương đối của sắt là 55,85.Quy đổi 245,74g nguyên tố sắt thành số mol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và số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nguyên tử nguyên tố sắt.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</w:pPr>
      <w:r w:rsidRPr="00D40E0E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  <w:lang w:val="vi-VN"/>
        </w:rPr>
        <w:t xml:space="preserve">ĐS: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</w:t>
      </w:r>
      <w:r w:rsidR="00BF194F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4</w:t>
      </w:r>
      <w:r w:rsidR="0020464A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</w:t>
      </w:r>
      <w:r w:rsidR="00BF194F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4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mol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vi-VN"/>
        </w:rPr>
        <w:t xml:space="preserve"> và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2,65.10</w:t>
      </w:r>
      <w:r w:rsidR="00437630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24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nguyên tử 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30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Sunfua một kim loại chứa 52% kim loại. Xác định đương lượng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kim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loại, biết đương lượng của lưu huỳnh là 16g/mol.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17,3g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31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Tìm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khối lượng khí butan chứa trong bình kín dung tích 25lít, áp suất 16,4 atm, nhiệt độ 87°C.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805,5g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định thể tích của 0,07kg N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nhiệt độ 21°C và áp suất 1065 mmHg (142 kPa).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43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,03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lít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33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Cần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dùng 200 ml dung dịch HCl để trung hòa hết 100 ml dung dịch NaOH 1M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nồng độ đương lượng của HCl.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0,5N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34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khối lượng 2 lít khí hydro ở nhiệt độ 15°C và áp suất 100,7 kPa.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0,168g 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35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Xác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định khối lượng phân tử khí. Biết ở điều kiện tiêu chuẩn 0,824g của nó chiếm thể tích 0,260 lít.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71 gam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36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khối lượng 1m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khí nitơ ở nhiệt độ 10°C và áp suất 102,9 kPa.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lastRenderedPageBreak/>
        <w:t>ĐS: 1,23kg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7.dễ(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Tính số mol và số nguyên tử sắt có trong 30,8g sắt </w:t>
      </w:r>
      <w:r w:rsidR="00437630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(M</w:t>
      </w:r>
      <w:r w:rsidR="00437630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Fe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55,8)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:0,55mol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và 3,3121.10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23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nguyên tử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8.dễ(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số mol và số nguyên tử đồng có trong 28,8g đồng (</w:t>
      </w:r>
      <w:r w:rsidR="00437630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="00437630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 xml:space="preserve">Cu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= 64)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:0,45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mol và 2,7099.10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23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nguyên tử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9.dễ(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số mol và số nguyên tử nhôm có trong 20,79g nhôm (</w:t>
      </w:r>
      <w:r w:rsidR="00437630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="00437630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 xml:space="preserve">Al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= 27)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:0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 77 mol và 4,63694.10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23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nguyên tử</w:t>
      </w:r>
    </w:p>
    <w:p w:rsidR="00437630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AI.1.40.dễ(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số mol và số gam nhôm của 2,1077.10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23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nguyên tử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nhôm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</w:t>
      </w:r>
      <w:r w:rsidR="00437630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="00437630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Al</w:t>
      </w:r>
      <w:r w:rsidR="00437630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= 27)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:0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 35 mol và 9,45g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AI.1.41.dễ(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số mol và số gam Cr của 1,38506.10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23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nguyên tử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Cr (</w:t>
      </w:r>
      <w:r w:rsidR="00437630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="00437630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Cr</w:t>
      </w:r>
      <w:r w:rsidR="00437630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= 52)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:0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 23 mol và 11,96g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AI.1.42.dễ(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số mol và số gam Ni của 7,40706.10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23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nguyên tử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Ni (</w:t>
      </w:r>
      <w:r w:rsidR="00437630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="00437630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Ni</w:t>
      </w:r>
      <w:r w:rsidR="00437630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= 59)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:1,23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mol và 72.57g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AI.1.43.tb(1 điểm):</w:t>
      </w:r>
      <w:r w:rsidRPr="00D40E0E">
        <w:rPr>
          <w:rFonts w:ascii="VNI-Times" w:hAnsi="VNI-Times" w:cs="VNI-Times"/>
          <w:color w:val="000000" w:themeColor="text1"/>
          <w:sz w:val="26"/>
          <w:szCs w:val="26"/>
        </w:rPr>
        <w:t>Tính khoái löôïng mol phaân töû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ủa chất khí (X) nặng 9.6g biết rằng 2L (X) ở nhiệt độ 25°C có áp suất là 1,8327atm.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:64g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AI.1.44.tb(1 điểm):</w:t>
      </w:r>
      <w:r w:rsidRPr="00D40E0E">
        <w:rPr>
          <w:rFonts w:ascii="VNI-Times" w:hAnsi="VNI-Times" w:cs="VNI-Times"/>
          <w:color w:val="000000" w:themeColor="text1"/>
          <w:sz w:val="26"/>
          <w:szCs w:val="26"/>
        </w:rPr>
        <w:t>Tính khoái löôïng mol phaân töû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ủa chất khí (X) nặng 24g biết rằng 15L (X) ở nhiệt độ 30°C có áp suất là 2,4846atm.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:16g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AI.1.45.tb(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VNI-Times" w:hAnsi="VNI-Times" w:cs="VNI-Times"/>
          <w:color w:val="000000" w:themeColor="text1"/>
          <w:sz w:val="26"/>
          <w:szCs w:val="26"/>
        </w:rPr>
        <w:t>X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ác định thể tích của 213g hơi  Cl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áp suất 4,5atm và nhiệt độ 27°C.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:16,4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lít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AI.1.46.tb(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VNI-Times" w:hAnsi="VNI-Times" w:cs="VNI-Times"/>
          <w:color w:val="000000" w:themeColor="text1"/>
          <w:sz w:val="26"/>
          <w:szCs w:val="26"/>
        </w:rPr>
        <w:t>X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ác định nhiệt độ của khí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 xml:space="preserve">2 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biết rằng 1L khí ở 2 atm nặng 3g.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:357,72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K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AI.1.47.tb(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Có một lượng khí metan ở 30ºC, áp suất 1,5 atm có thể tích là 3 lít. Ở nhiệt độ 70ºC, áp suất 2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,5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atm thì thể tích lượng metan trên bằng bao nhiêu?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:2,038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lít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AI.1.48.tb(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VNI-Times" w:hAnsi="VNI-Times" w:cs="VNI-Times"/>
          <w:color w:val="000000" w:themeColor="text1"/>
          <w:sz w:val="26"/>
          <w:szCs w:val="26"/>
        </w:rPr>
        <w:t>Tính kh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ối lượng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6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chứa trong bình có thể tích là 30L thì có áp suất là 16,4atm và nhiệt độ là 77°C.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:514,285g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AI.1.49.dễ(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Bình có thể tích là 10L có chứa 5mol khí metan ở nhiệt độ 50°C. Tính áp suất do khí tạo nên trong bình.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:13,243atm</w:t>
      </w:r>
      <w:proofErr w:type="gramEnd"/>
    </w:p>
    <w:p w:rsidR="007B3E2E" w:rsidRPr="00D40E0E" w:rsidRDefault="007B3E2E" w:rsidP="007B3E2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AI.1.50.khó.(1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Cho 20,5 gam hỗn hợp Mg, Al,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,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Zn tan vừa đủ trong 200 ml hỗn hợp dung dịch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 M , HCl 2 M. Tính khối lượng muối khan thu được sau khi cô cạn dung dịch sau phản ứng. </w:t>
      </w:r>
    </w:p>
    <w:p w:rsidR="00867A44" w:rsidRPr="00D40E0E" w:rsidRDefault="007B3E2E" w:rsidP="007B3E2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55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,9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gam</w:t>
      </w:r>
    </w:p>
    <w:p w:rsidR="007B3E2E" w:rsidRPr="00D40E0E" w:rsidRDefault="007B3E2E" w:rsidP="007B3E2E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AI.1.51.khó.(1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Cho 30,5 gam hỗn hợp MgO, Al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,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ZnO tan vừa đủ trong 200 ml hỗn hợp dung dịch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 M , HCl 2 M. Tính khối lượng muối khan thu được sau khi cô cạn dung dịch sau phản ứng. </w:t>
      </w:r>
    </w:p>
    <w:p w:rsidR="000418C8" w:rsidRDefault="007B3E2E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57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,5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gam</w:t>
      </w:r>
    </w:p>
    <w:p w:rsidR="003A205F" w:rsidRPr="000418C8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BÀI 2 CẤU TẠO NGUYÊN TỬ SỰ PHÁT TRIỂN ĐỊNH LUẬT TUẦN HOÀN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Cho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 nguyên tố với số thứ tự tương ứng: V (Z = 23), Mn (Z = 25), Co (Z = 27), Ni (Z = 28), As (Z = 33).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Ở trạng thái cơ bản, những nguyên tử nào có 3 electron độc thân?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 xml:space="preserve">A.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V, Co và 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As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 (1 điểm):</w:t>
      </w:r>
      <w:r w:rsidR="00437630"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Một hạt e có khối lượng 10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-27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g chuyển động với vận tốc 6.107 cm/s. Tính bước sóng λ của e.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10A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0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.dễ(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Khối lượng nguyên tử của clo là 35,453. Trong thiên nhiên người ta gặp hai đồng vị bền của nguyên tố đó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35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Cl và </w:t>
      </w:r>
      <w:proofErr w:type="gramStart"/>
      <w:r w:rsidR="00437630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37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Cl .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Xác định hàm lượng phần trăm của các đồng?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35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Cl chiếm77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,35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% và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37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Cl chiếm 22.65%.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4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Nguyên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tố X có tổng các loại hạt là 108.Trong đó số hạt mang điện nhiều hơn số hạt không mang điện là 24.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Tìm tên nguyên tố đó và viết cấu hình của nó.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As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5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Áp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dụng giả thuyết de Broglie, hãy tính bước sóng λ  của Electron trong nguyên tử hiđrô chuyểnđộng với vận tốc v = 106m/s; m = 9,1.10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-3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1kg.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7,27A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6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ta sắp xếp một số orbital nguyên tử sau 3s, 3p, 4p , 4d ,5s , 3d , 4s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Theo chiều năng lượng tăng dần.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3s &lt; 3p&lt; 4s &lt; 3d &lt; 4p&lt; 5s&lt; 4d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7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Cấu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trúc lớp electron hóa trị nguyên tử của nguyên tố được biểu diễn bằng công thức: 3d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4s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Xác định vị trí nguyên tố đó ở trong bảng HTTH.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Chu kỳ 4; Nhóm VIA; ô số 24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8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Cấu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trúc lớp electron hóa trị nguyên tử của nguyên tố được biểu diễn bằng công thức: 5s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Nguyên tố đó ở số thứ tự nào trong bảng HTTH?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52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9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.dễ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Ở trạng thái cơ bản nguyên tử Se , Cu, Al có mấy e độc thân?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proofErr w:type="gramStart"/>
      <w:r w:rsidR="009D3F8F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Se ,</w:t>
      </w:r>
      <w:proofErr w:type="gramEnd"/>
      <w:r w:rsidR="009D3F8F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Cu có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2e</w:t>
      </w:r>
      <w:r w:rsidR="009D3F8F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Al có 1</w:t>
      </w:r>
      <w:r w:rsidR="009D3F8F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e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10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dễ.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Ở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trạng thái cơ bản nguyên tử Ti, Co, Ca có mấy e độc thân?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</w:t>
      </w:r>
      <w:r w:rsidR="009D3F8F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Ti, Co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2e </w:t>
      </w:r>
      <w:r w:rsidR="009D3F8F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độc thân;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Ca</w:t>
      </w:r>
      <w:r w:rsidR="009D3F8F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không có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D3F8F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e độc thân.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11 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dễ.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Ở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trạng thái cơ bản nguyên tử Al, Ni, Br có mấy e độc thân?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1e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12 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.tb.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Ở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trạng thái kích thích cao nhất nguyên tử F, S có mấy e độc thân?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="009D3F8F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e, 6e 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13 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.tb.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Ở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trạng thái kích thích cao nhất nguyên tử C, P có mấy e độc thân?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4e, 5e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14 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.tb.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Ở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trạng thái kích thích cao nhất nguyên tử Si, Cl có mấy e độc thân?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e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,7e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15 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.tb.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Ở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trạng thái kích thích cao nhất nguyên tử C, F có mấy e độc thân?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4e, 1e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16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.tb.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Ở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trạng thái kích thích cao nhất nguyên tử P, Si có mấy e độc thân?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5e, 4e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17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. 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dễ(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Viết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cấu hình electron của nguyên tử nguyên tố R có số thứ tự Z = 28.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Nguyên tố R được xếp loại là nguyên tố gì?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Nguyên tố d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18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.khó.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bốn số lượng tử: n = 3, l = 1, ml = 0, ms = –1/2. Với giá trị ml xếp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thứ tự tăng dần, là của electron cuối cùng được điền vào nguyên tử nguyên tố nào?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Clo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19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Ở trạng thái kích thích cao nhất Cl,  F có mấy e độc thân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7e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,1e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20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  <w:t>Nêu vị trí và tính chất của nguyên tố R.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Cấu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ì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nh electron lớp ngoài cùng của nguyên tố R là: 3s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4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R thuộc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chu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kỳ 3, nhóm IVA, là phi kim.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21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="004B02D3"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khó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Trong 4 nguyên tố K (Z = 19), Sc (Z = 21), Cr (Z = 24), và Cu (Z = 29), nguyên tử của các nguyên tố có cấu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ì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nh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electron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lớp ngoài cùng 4s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là: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K, Cr, Cu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Xác định z của nguyên tố  có electron cuối cùng điền vào mức năng lượng cao nhất có 4 số lượng tử n = 3   l = 1 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= </w:t>
      </w:r>
      <w:r w:rsidR="00285091"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s</w:t>
      </w:r>
      <w:r w:rsidR="004B02D3"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= +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½.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: Z = 1</w:t>
      </w:r>
      <w:r w:rsidR="00285091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23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Hãy tính điện tích hiệu dụng trên phân lớp 3d của Fe (z = 26) theo phương pháp Slater.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</w:t>
      </w:r>
      <w:r w:rsidR="004B02D3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5,9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24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Xác định Z của nguyên tố  có electron cuối cùng điền vào mức năng lượng cao nhất có 4 số lượng tử n = 2   l = 0 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0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s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=+  ½.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Z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3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25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Xác định 4 số lượng tử của electron cuối cùng có mức năng lượng cao nhất của nguyên tử có Z = 15.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=3; l   =1; ml  =1; ms= +1/2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6.tb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Xác định Z của nguyên tố  có electron cuối cùng điền vào mức năng lượng cao nhất có 4 số lượng tử n = 3;   l = 0; 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0;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s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=+  ½.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Z = 11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27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Xác định 4 số lượng tử của electron cuối cùng có mức năng lượng cao nhất của nguyên tử có Z = 19.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n =4; l = 0; 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ml  =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0; ms= +1/2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28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.dễ.(1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Nguyên tố Bo có hai đồng vị </w:t>
      </w:r>
      <w:r w:rsidRPr="00D40E0E">
        <w:rPr>
          <w:rFonts w:ascii="Times New Roman" w:hAnsi="Times New Roman" w:cs="Times New Roman"/>
          <w:noProof/>
          <w:color w:val="000000" w:themeColor="text1"/>
          <w:position w:val="-12"/>
          <w:sz w:val="26"/>
          <w:szCs w:val="26"/>
        </w:rPr>
        <w:drawing>
          <wp:inline distT="0" distB="0" distL="0" distR="0" wp14:anchorId="7AA85A69" wp14:editId="27A15985">
            <wp:extent cx="219710" cy="219710"/>
            <wp:effectExtent l="0" t="0" r="889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chiến 19%  và</w:t>
      </w:r>
      <w:r w:rsidRPr="00D40E0E">
        <w:rPr>
          <w:rFonts w:ascii="Times New Roman" w:hAnsi="Times New Roman" w:cs="Times New Roman"/>
          <w:noProof/>
          <w:color w:val="000000" w:themeColor="text1"/>
          <w:position w:val="-12"/>
          <w:sz w:val="26"/>
          <w:szCs w:val="26"/>
        </w:rPr>
        <w:drawing>
          <wp:inline distT="0" distB="0" distL="0" distR="0" wp14:anchorId="1BED88A7" wp14:editId="02A020CD">
            <wp:extent cx="219710" cy="219710"/>
            <wp:effectExtent l="0" t="0" r="889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chiếm 81% </w:t>
      </w:r>
      <w:r w:rsidR="004B02D3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khối lượng nguyên tử trung bình của Bo.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10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,81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29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Hãy tính điện tích hiệu dụng trên phân lớp 3s3p của Fe (z = 26) theo phương pháp Slater.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lastRenderedPageBreak/>
        <w:t>ĐS: 14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,75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30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Xác định Z của nguyên tố  có electron cuối cùng điền vào mức năng lượng cao nhất có 4 số lượng tử n = 3   l = 0 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0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s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=+  ½.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ĐS: Z = 11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31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Xác định 4 số lượng tử của electron cuối cùng có mức năng lượng cao nhất của nguyên tử có Z = 19.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n =4; l = 0; 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ml  =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0; ms= +1/2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Hãy tính điện tích hiệu dụng trên phân lớp 4s4p của Fe (z = 26) theo phương pháp Slater.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3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,75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33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Xác định 4 số lượng tử của electron cuối cùng có mức năng lượng cao nhất của nguyên tử có Z = 22.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n =3; l   =2; 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ml  =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- 1; ms= +1/2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34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Xác định z của nguyên tố  có electron cuối cùng điền vào mức năng lượng cao nhất có 4 số lượng tử n = 3;   l = 1; 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= 0;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s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= =+  ½.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Z = 14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35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Xác định Z của nguyên tố  có electron cuối cùng điền vào mức năng lượng cao nhất có 4 số lượng tử n = 3 ;  l = 1; 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= 1;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s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= =</w:t>
      </w:r>
      <w:r w:rsidR="00285091"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-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½.</w:t>
      </w:r>
    </w:p>
    <w:p w:rsidR="003A205F" w:rsidRPr="00D40E0E" w:rsidRDefault="00285091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18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36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.dễ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Khối lượng nguyên tử của B là 10,81. B có hai đồng vị </w:t>
      </w:r>
      <w:r w:rsidRPr="00D40E0E">
        <w:rPr>
          <w:rFonts w:ascii="Times New Roman" w:hAnsi="Times New Roman" w:cs="Times New Roman"/>
          <w:noProof/>
          <w:color w:val="000000" w:themeColor="text1"/>
          <w:position w:val="-12"/>
          <w:sz w:val="26"/>
          <w:szCs w:val="26"/>
        </w:rPr>
        <w:drawing>
          <wp:inline distT="0" distB="0" distL="0" distR="0" wp14:anchorId="61B3F79D" wp14:editId="502F25BA">
            <wp:extent cx="219710" cy="219710"/>
            <wp:effectExtent l="0" t="0" r="889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và </w:t>
      </w:r>
      <w:proofErr w:type="gramEnd"/>
      <w:r w:rsidRPr="00D40E0E">
        <w:rPr>
          <w:rFonts w:ascii="Times New Roman" w:hAnsi="Times New Roman" w:cs="Times New Roman"/>
          <w:noProof/>
          <w:color w:val="000000" w:themeColor="text1"/>
          <w:position w:val="-12"/>
          <w:sz w:val="26"/>
          <w:szCs w:val="26"/>
        </w:rPr>
        <w:drawing>
          <wp:inline distT="0" distB="0" distL="0" distR="0" wp14:anchorId="57562E95" wp14:editId="2045F9B3">
            <wp:extent cx="219710" cy="219710"/>
            <wp:effectExtent l="0" t="0" r="889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Hỏi có bao nhiêu phần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trăm </w:t>
      </w:r>
      <w:proofErr w:type="gramEnd"/>
      <w:r w:rsidRPr="00D40E0E">
        <w:rPr>
          <w:rFonts w:ascii="Times New Roman" w:hAnsi="Times New Roman" w:cs="Times New Roman"/>
          <w:noProof/>
          <w:color w:val="000000" w:themeColor="text1"/>
          <w:position w:val="-12"/>
          <w:sz w:val="26"/>
          <w:szCs w:val="26"/>
        </w:rPr>
        <w:drawing>
          <wp:inline distT="0" distB="0" distL="0" distR="0" wp14:anchorId="4CC74C86" wp14:editId="14CF94A3">
            <wp:extent cx="219710" cy="219710"/>
            <wp:effectExtent l="0" t="0" r="889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?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81%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37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Dựa trên quan điểm thuyết lai hóa hãy cho biết trạng thái lai hóa, cấu trúc phân tử của các phân tử sau:  NH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vi-VN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;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vi-VN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PF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5.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; Sp; 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d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38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Xác định 4 số lượng tử của electron cuối cùng có mức năng lượng cao nhất của nguyên tử có Z = 23.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n =3; l   =2; 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ml  =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0; ms= +1/2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39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Hãy tính điện tích hiệu dụng trên phân lớp 2s 2p của Fe (z = 26) theo phương pháp Slater.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21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,85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40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Xác định z của nguyên tố  có electron cuối cùng điền vào mức năng lượng cao nhất có 4 số lượng tử n = 2   l = 1 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= -1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s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= =+  ½.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:5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41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Xác định 4 số lượng tử của electron cuối cùng có mức năng lượng cao nhất của nguyên tử có Z = 25.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:n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=3; l   =2; ml  =2; ms= +1/2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42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Viết cấu hình electron của: Fe, Fe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3+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3d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6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4s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 xml:space="preserve">2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và 3p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6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3d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5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43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Hãy tính điện tích hiệu dụng trên phân lớp 3s3p của Mn (z = 25) theo phương pháp Slater.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 13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,75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44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Hãy tính điện tích hiệu dụng trên phân lớp 3d của Mn (z = 25) theo phương pháp Slater.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5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,6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45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Viết cấu hình electron của: </w:t>
      </w:r>
      <w:r w:rsidR="00285091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Ni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285091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Ni</w:t>
      </w:r>
      <w:r w:rsidR="00285091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2+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3d</w:t>
      </w:r>
      <w:r w:rsidR="00285091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8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4s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 xml:space="preserve">2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và 3p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6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3d</w:t>
      </w:r>
      <w:r w:rsidR="00285091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8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bscript"/>
        </w:rPr>
        <w:t xml:space="preserve">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46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Xác định Z của nguyên tố  có electron cuối cùng điền vào mức năng lượng cao nhất có 4 số lượng tử n = 3   l = 1 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= 1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s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= =+  ½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15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47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Xác định 4 số lượng tử của electron cuối cùng có mức năng lượng cao nhất của nguyên tử có Z = 26.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n = 3; 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l  =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2; ml  = -2; ms = -1/2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48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Xác định 4 số lượng tử của electron cuối cùng có mức năng lượng cao nhất của nguyên tử có Z = 20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ĐS: n = 4; l = 0; ml = 0; ms = -1/2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49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Xác định 4 số lượng tử của electron cuối cùng có mức năng lượng cao nhất của nguyên tử có Z = 23.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n =3; l   =2; 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ml  =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0; ms= +1/2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50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Xác định z của nguyên tố  có electron cuối cùng điền vào mức năng lượng cao nhất có 4 số lượng tử n = 2   l = 1 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= 0  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s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= =–  ½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Z = 9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51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Hãy tính điện tích hiệu dụng trên phân lớp 2s2p của Mn (z = 25) theo phương pháp Slater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20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,85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52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Viết cấu hình electron của các ion: Fe, Fe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>3+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3d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6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4s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 xml:space="preserve">2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Và 3p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6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3d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5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53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.dễ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Khối lượng nguyên tử của B là 10,81.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 có hai đồng vị </w:t>
      </w:r>
      <w:r w:rsidRPr="00D40E0E">
        <w:rPr>
          <w:rFonts w:ascii="Times New Roman" w:hAnsi="Times New Roman" w:cs="Times New Roman"/>
          <w:noProof/>
          <w:color w:val="000000" w:themeColor="text1"/>
          <w:position w:val="-12"/>
          <w:sz w:val="26"/>
          <w:szCs w:val="26"/>
        </w:rPr>
        <w:drawing>
          <wp:inline distT="0" distB="0" distL="0" distR="0" wp14:anchorId="21D38180" wp14:editId="4A1BCAF7">
            <wp:extent cx="219710" cy="219710"/>
            <wp:effectExtent l="0" t="0" r="889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và </w:t>
      </w:r>
      <w:proofErr w:type="gramEnd"/>
      <w:r w:rsidRPr="00D40E0E">
        <w:rPr>
          <w:rFonts w:ascii="Times New Roman" w:hAnsi="Times New Roman" w:cs="Times New Roman"/>
          <w:noProof/>
          <w:color w:val="000000" w:themeColor="text1"/>
          <w:position w:val="-12"/>
          <w:sz w:val="26"/>
          <w:szCs w:val="26"/>
        </w:rPr>
        <w:drawing>
          <wp:inline distT="0" distB="0" distL="0" distR="0" wp14:anchorId="25AB66ED" wp14:editId="3B9869D7">
            <wp:extent cx="219710" cy="219710"/>
            <wp:effectExtent l="0" t="0" r="889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Hỏi có bao nhiêu phần trăm</w:t>
      </w:r>
      <w:r w:rsidRPr="00D40E0E">
        <w:rPr>
          <w:rFonts w:ascii="Times New Roman" w:hAnsi="Times New Roman" w:cs="Times New Roman"/>
          <w:noProof/>
          <w:color w:val="000000" w:themeColor="text1"/>
          <w:position w:val="-12"/>
          <w:sz w:val="26"/>
          <w:szCs w:val="26"/>
        </w:rPr>
        <w:drawing>
          <wp:inline distT="0" distB="0" distL="0" distR="0" wp14:anchorId="674F9823" wp14:editId="738C5439">
            <wp:extent cx="219710" cy="219710"/>
            <wp:effectExtent l="0" t="0" r="889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?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19%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54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Hãy tính điện tích hiệu dụng trên phân lớp 4s4p của Mn (z = 25) theo phương pháp Slater.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3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,6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5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5.tb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Nguyên tử (R) có tổng số hạt là 115.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Số hạt mang điện nhiều hơn hạt không mang điện là 25 hạt.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số khối của (R).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80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5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6.tb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Một nguyên tử (X) có tổng các loại hạt là 52 trong đó số hạt mang điện nhiều hơn số hạt không mang điện là 16 hạt.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Viết ký hiệu nguyên tử của (X).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 xml:space="preserve">    35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bscript"/>
        </w:rPr>
        <w:t>17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Cl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5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7.tb.(1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Một nguyên tử (Y) có tổng số các loại hạt là 86 trong đó số hạt mang điện tích gấp 1.733 lần số hạt không mang điện.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số khối của (Y).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:56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5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8.khó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Một electron của nguyên tử hidro chuyển dịch từ quỹ đạo thứ 6 về quỹ đạo thứ 2. Xác định độ dài sóng và năng lượng (theo đơn vị J) của bức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xạ 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lastRenderedPageBreak/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:4,103.10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-5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cm và  -0,484. 10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-18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5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9.khó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Một electron của nguyên tử hidro chuyển dịch từ quỹ đạo thứ 6 về quỹ đạo thứ 3. Xác định độ dài sóng và năng lượng (theo đơn vị J) của bức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xạ 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:1,094.10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-5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cm và  -0,1816. 10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-18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.60.khó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Một electron của nguyên tử hidro chuyển dịch từ quỹ đạo thứ 4 về quỹ đạo thứ 2. Xác định độ dài sóng và năng lượng (theo đơn vị J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)  của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bức xạ 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:4,863.10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-5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cm và  -0,40875. 10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-18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.61.khó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Một electron của nguyên tử hidro chuyển dịch từ quỹ đạo thứ 5 về quỹ đạo thứ 3. Xác định độ dài sóng và năng lượng (theo đơn vị J) của bức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xạ 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:1,282.10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-5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cm và  -0,155. 10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-18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.62.khó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Một electron của nguyên tử hidro chuyển dịch từ quỹ đạo thứ 1 ra quỹ đạo thứ 3. Xác định độ dài sóng và năng lượng (theo đơn vị J) của bức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xạ 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:1,026.10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-5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cm và  1,937. 10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-18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.63.khó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Một electron của nguyên tử hidro chuyển dịch từ quỹ đạo thứ 2 ra quỹ đạo thứ 3. Xác định độ dài sóng và năng lượng (theo đơn vị J) của bức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xạ 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:6,565.10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-5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cm và  0,303. 10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-18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.64.khó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Một electron của nguyên tử hidro chuyển dịch từ quỹ đạo thứ 3 ra quỹ đạo thứ 4. Xác định độ dài sóng và năng lượng (theo đơn vị J) của bức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xạ 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:1,875.10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-5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cm và  0,106. 10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-18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.65.khó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Một electron của nguyên tử hidro chuyển dịch từ quỹ đạo thứ 2 ra quỹ đạo thứ 5. Xác định độ dài sóng và năng lượng (theo đơn vị J) của bức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xạ 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:4,342.10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-5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cm và  0,4578. 10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-18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</w:t>
      </w:r>
    </w:p>
    <w:p w:rsidR="00A83013" w:rsidRPr="00D40E0E" w:rsidRDefault="00A83013" w:rsidP="00A830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.65.khó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Xác định số sóng,độ dài sóng và tần số của bức xạ của vạch phổ thứ 3 dãy lyman.</w:t>
      </w:r>
    </w:p>
    <w:p w:rsidR="00A83013" w:rsidRPr="00D40E0E" w:rsidRDefault="00A83013" w:rsidP="00A830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</w:t>
      </w:r>
      <w:r w:rsidR="0020464A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102823,125</w:t>
      </w:r>
      <w:proofErr w:type="gramEnd"/>
      <w:r w:rsidR="0020464A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/cm và 9,725.10</w:t>
      </w:r>
      <w:r w:rsidR="0020464A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-6</w:t>
      </w:r>
      <w:r w:rsidR="0020464A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cm  và</w:t>
      </w:r>
      <w:r w:rsidR="000C0B78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3,084.10</w:t>
      </w:r>
      <w:r w:rsidR="000C0B78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15</w:t>
      </w:r>
      <w:r w:rsidR="000C0B78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Hz</w:t>
      </w:r>
    </w:p>
    <w:p w:rsidR="00A83013" w:rsidRPr="00D40E0E" w:rsidRDefault="00A83013" w:rsidP="00A830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.65.khó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Xác định số sóng,độ dài sóng và tần số của bức xạ của vạch phổ thứ 4 dãy balmer.</w:t>
      </w:r>
    </w:p>
    <w:p w:rsidR="00A83013" w:rsidRPr="00D40E0E" w:rsidRDefault="00A83013" w:rsidP="00A830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</w:t>
      </w:r>
      <w:r w:rsidR="000C0B78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24372,888</w:t>
      </w:r>
      <w:proofErr w:type="gramEnd"/>
      <w:r w:rsidR="000C0B78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/cm </w:t>
      </w:r>
      <w:r w:rsidR="000C0B78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và</w:t>
      </w:r>
      <w:r w:rsidR="000C0B78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4,103.</w:t>
      </w:r>
      <w:r w:rsidR="000C0B78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10</w:t>
      </w:r>
      <w:r w:rsidR="000C0B78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-5</w:t>
      </w:r>
      <w:r w:rsidR="000C0B78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cm  và</w:t>
      </w:r>
      <w:r w:rsidR="000C0B78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7,311.10</w:t>
      </w:r>
      <w:r w:rsidR="000C0B78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-14</w:t>
      </w:r>
      <w:r w:rsidR="000C0B78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Hz</w:t>
      </w:r>
    </w:p>
    <w:p w:rsidR="00A83013" w:rsidRPr="00D40E0E" w:rsidRDefault="00A83013" w:rsidP="00A830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AI.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2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.65.khó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Xác định số sóng,độ dài sóng và tần số của bức xạ của vạch phổ thứ 2 dãy paschen.</w:t>
      </w:r>
    </w:p>
    <w:p w:rsidR="00A83013" w:rsidRPr="00D40E0E" w:rsidRDefault="00A83013" w:rsidP="00A830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</w:t>
      </w:r>
      <w:r w:rsidR="00C65F40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1542,376</w:t>
      </w:r>
      <w:proofErr w:type="gramEnd"/>
      <w:r w:rsidR="00C65F40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/cm </w:t>
      </w:r>
      <w:r w:rsidR="00C65F40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và</w:t>
      </w:r>
      <w:r w:rsidR="00C65F40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6,483.10</w:t>
      </w:r>
      <w:r w:rsidR="00C65F40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-4</w:t>
      </w:r>
      <w:r w:rsidR="00C65F40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cm </w:t>
      </w:r>
      <w:r w:rsidR="00C65F40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và</w:t>
      </w:r>
      <w:r w:rsidR="00C65F40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4,627.10</w:t>
      </w:r>
      <w:r w:rsidR="00C65F40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13</w:t>
      </w:r>
      <w:r w:rsidR="00C65F40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Hz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CHƯƠNG 2 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CẤU TẠO CHẤT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BÀI 3.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LIÊN KẾT HÓA HỌC VÀ CẤU TẠO PHÂN TỬ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AII.3.1.tb. (1 điểm)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Dựa trên quan điểm thuyết lai hóa hãy cho biết trạng thái lai hóa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nguyên tử trung tâm và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cấu trúc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hình học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phân tử của các phân tử sau: CH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vi-VN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;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vi-VN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sp 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AII.3.2 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Dựa vào phương pháp MO-LCAO Tính bậc liên kết và cho biết từ tính của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>–</w:t>
      </w:r>
    </w:p>
    <w:p w:rsidR="006764F0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2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,5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</w:t>
      </w:r>
      <w:r w:rsidR="000418C8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thuận</w:t>
      </w:r>
    </w:p>
    <w:p w:rsidR="006764F0" w:rsidRDefault="006764F0">
      <w:pPr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br w:type="page"/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pt-BR"/>
        </w:rPr>
      </w:pPr>
      <w:bookmarkStart w:id="0" w:name="_GoBack"/>
      <w:bookmarkEnd w:id="0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AII.3.3.tb.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vào phương pháp MO-LCAO Tính bậc liên kết và cho biết từ tính của CN</w:t>
      </w:r>
      <w:r w:rsidRPr="00D40E0E">
        <w:rPr>
          <w:rFonts w:ascii="Times New Roman" w:hAnsi="Times New Roman" w:cs="Times New Roman"/>
          <w:iCs/>
          <w:color w:val="000000" w:themeColor="text1"/>
          <w:sz w:val="26"/>
          <w:szCs w:val="26"/>
          <w:vertAlign w:val="superscript"/>
        </w:rPr>
        <w:t>–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3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;  nghịch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AII.3.4.tb. (1 điểm)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Dựa trên quan điểm thuyết lai hóa hãy cho biết trạng thái lai hóa, cấu trúc phân tử của các phân tử sau: CH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vi-VN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;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vi-VN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.H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 ;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Sp; 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AII.3.5.tb.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vào phương pháp MO-LCAO Tính bậc liên kết và cho biết từ tính của CN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2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,5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thuận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AII.3.6 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Dựa trên quan điểm thuyết lai hóa hãy cho biết trạng thái lai hóa, cấu trúc phân tử của các phân tử sau: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vi-VN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ClF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; PF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5.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r w:rsidR="005A7FF7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: </w:t>
      </w:r>
      <w:proofErr w:type="gramStart"/>
      <w:r w:rsidR="005A7FF7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;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d; 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d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  <w:vertAlign w:val="superscript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AII.3.7.tb.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vào phương pháp MO-LCAO Tính bậc liên kết và cho biết từ tính của NO</w:t>
      </w:r>
      <w:r w:rsidRPr="00D40E0E">
        <w:rPr>
          <w:rFonts w:ascii="Times New Roman" w:hAnsi="Times New Roman" w:cs="Times New Roman"/>
          <w:iCs/>
          <w:color w:val="000000" w:themeColor="text1"/>
          <w:sz w:val="26"/>
          <w:szCs w:val="26"/>
          <w:vertAlign w:val="superscript"/>
        </w:rPr>
        <w:t>–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2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;  thuận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AII.3.8.tb.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vào phương pháp MO-LCAO Tính bậc liên kết và cho biết từ tính của NO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+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3 nghịch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AII.3.9.tb. (1 điểm)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Dựa trên quan điểm thuyết lai hóa hãy cho biết trạng thái lai hóa, cấu trúc phân tử của các phân tử sau: CH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vi-VN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;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BeH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;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 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 ;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 Sp; 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AII.3.10 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Dựa trên quan điểm thuyết lai hóa hãy cho biết trạng thái lai hóa, cấu trúc phân tử của các phân tử sau: CH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vi-VN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; NH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vi-VN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;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PF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5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; 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; 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d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AII.3.11.tb.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vào phương pháp MO-LCAO Tính bậc liên kết và cho biết từ tính của NO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2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,5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thuận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AII.3.12.tb. (1 điểm)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Dựa trên quan điểm thuyết lai hóa hãy cho biết trạng thái lai hóa, cấu trúc phân tử của các phân tử sau: CH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vi-VN"/>
        </w:rPr>
        <w:t>4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;CO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vi-VN"/>
        </w:rPr>
        <w:t>2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;BF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3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; Sp; 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2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AII.3.13 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Dựa vào phương pháp MO-LCAO Tính bậc liên kết và cho biết từ tính của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+.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2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,5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thuận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AII.3.14.tb (1 điểm)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Dựa trên quan điểm thuyết lai hóa hãy cho biết trạng thái lai hóa, cấu trúc phân tử của các phân tử sau: CH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vi-VN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; NH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vi-VN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;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vi-VN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.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bscript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bscript"/>
        </w:rPr>
        <w:t xml:space="preserve"> ;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; sp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AII.3.15.tb.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Dựa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vào phương pháp MO-LCAO Tính bậc liên kết và cho biết từ tính của CO.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3  nghịch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AII.3.16.tb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êu nhữngtrạng thái lai hóa của N trong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phân tử NH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và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đặc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điểm cấu trúc của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phân tử NH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vi-VN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vi-VN"/>
        </w:rPr>
        <w:t xml:space="preserve">Lai hóa 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vi-VN"/>
        </w:rPr>
        <w:t>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  <w:lang w:val="vi-VN"/>
        </w:rPr>
        <w:t>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vi-VN"/>
        </w:rPr>
        <w:t xml:space="preserve"> ,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vi-VN"/>
        </w:rPr>
        <w:t xml:space="preserve"> c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ấu trúc h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vi-VN"/>
        </w:rPr>
        <w:t>ình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tháp, góc hóa trị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vi-VN"/>
        </w:rPr>
        <w:t xml:space="preserve">nhỏ hơn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10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vi-VN"/>
        </w:rPr>
        <w:t>9°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AII.3.17.tb.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êu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nhữngtrạng thái lai hóa của O trong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phân tử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vi-VN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O và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đặc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điểm cấu trúc của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phân tử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vi-VN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vi-VN"/>
        </w:rPr>
        <w:t xml:space="preserve">Lai hóa 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vi-VN"/>
        </w:rPr>
        <w:t>sp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  <w:lang w:val="vi-VN"/>
        </w:rPr>
        <w:t>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vi-VN"/>
        </w:rPr>
        <w:t xml:space="preserve"> ,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vi-VN"/>
        </w:rPr>
        <w:t xml:space="preserve"> c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ấu trúc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vi-VN"/>
        </w:rPr>
        <w:t>góc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, góc hóa trị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vi-VN"/>
        </w:rPr>
        <w:t xml:space="preserve">nhỏ hơn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10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vi-VN"/>
        </w:rPr>
        <w:t>9°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AII.3.18.tb.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số những chất </w:t>
      </w:r>
      <w:r w:rsidRPr="00D40E0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này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COCH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 CH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COOH,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6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 CH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OH chất nào có nhiệt độ sôi cao nhất (dựa vào liên kết hidro liên phân tử).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 xml:space="preserve">ĐS: 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CH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COOH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AII.3.19.tb.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Trong</w:t>
      </w:r>
      <w:proofErr w:type="gramEnd"/>
      <w:r w:rsidRPr="00D40E0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các chất sau: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Hydro sunfua, Benzen, Rượu mêtylic.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Chất nào tạo được liên kết hydro liên phân tử?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 xml:space="preserve">ĐS: 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Hydro sunfua và rượu mêtylic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AII.3.20.tb.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Cho</w:t>
      </w:r>
      <w:proofErr w:type="gramEnd"/>
      <w:r w:rsidRPr="00D40E0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các chất sau: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Nước, Mêtan, Hydro sunfua, Amoniac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Tiểu phân chất nào không tạo được liên kết hydro với nước?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 xml:space="preserve">ĐS: 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Mêtan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AII.3.21.tb.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các nguyên tử trung tâm của các phân tử: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O, 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 CH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 BeCl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Tìm nguyên tử có trạng thái lai hóa sp.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 xml:space="preserve">ĐS: 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BeCl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bscript"/>
        </w:rPr>
        <w:t>2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AII.3.22.tb.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thuyết liên kết – hóa trị, các cộng hóa trị mà Selen (Z = 34) có thể có là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 xml:space="preserve">ĐS: 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2, 4, 6</w:t>
      </w:r>
    </w:p>
    <w:p w:rsidR="003A205F" w:rsidRPr="00D40E0E" w:rsidRDefault="003A205F" w:rsidP="003A205F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3A205F" w:rsidRPr="00D40E0E" w:rsidRDefault="003A205F" w:rsidP="003A205F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BÀI 4.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CẤU TẠO CHẤT RẮN VÀ CHẤT LỎNG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AIV.4.1.khó(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Đồng có ô mạng cơ sở là ô mạng lập phương mặt tâm với cấu trúc sắp xếp đặc khít, nguyên tử đồng có bán kính 0,13 nm.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khối lượng riêng của đồng.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 xml:space="preserve">ĐS:  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8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,5533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g/cm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  <w:t>3</w:t>
      </w:r>
    </w:p>
    <w:p w:rsidR="003A205F" w:rsidRPr="00D40E0E" w:rsidRDefault="003A205F" w:rsidP="003A205F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AIV.4.2.khó(1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Từ nhiệt độ phòng đến 1185K sắt tồn tại dạng Fe α với cấu trúc lập phương tâm khối; từ 1185K đến 1667K tồn tại dạng Fe α với cấu trúc tâm mặt. Ở 293K sắt có khối lượng riêng d = 7,874 g/cm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bán kính nguyên tử của Fe.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AIV.4.3.khó(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Một bình đựng có thể</w:t>
      </w:r>
      <w:r w:rsidR="00227770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tích 4,5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Diện tích đáy bằng 1dm2, trong bình có chứa dầu và nước.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Hãy tính áp suất lên đáy bình do khối chất lỏng trong bình gây ra trong các trường hợp sau: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a) Thể tích nước bằng thể tích dầu.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b) Khối lượng nước bằng khối lượng dầu (cho Dnước = 1g/cm3; D dầu = 0,8g/cm3).</w:t>
      </w:r>
    </w:p>
    <w:p w:rsidR="00227770" w:rsidRPr="00D40E0E" w:rsidRDefault="00227770" w:rsidP="002277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bCs/>
          <w:i/>
          <w:color w:val="000000" w:themeColor="text1"/>
          <w:sz w:val="26"/>
          <w:szCs w:val="26"/>
        </w:rPr>
        <w:t xml:space="preserve">ĐS:  </w:t>
      </w:r>
      <w:r w:rsidR="00B85760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4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05</w:t>
      </w:r>
      <w:r w:rsidR="00B85760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0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Pa và </w:t>
      </w:r>
      <w:r w:rsidR="00B85760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4000Pa</w:t>
      </w:r>
    </w:p>
    <w:p w:rsidR="003A205F" w:rsidRPr="00D40E0E" w:rsidRDefault="003A205F" w:rsidP="003A205F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CHƯƠNG 3 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NHIỆT ĐỘNG HÓA HỌC 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BÀI 5 NHIỆT HÓA HỌC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AIII.5.1.dễ.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25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1 atm 9 gam nhôm kết hợp oxi tỏa ra 278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,3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kJ.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Tìm enthalpy tạo thành tiêu chuẩn của nhôm oxit.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-1669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,8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kj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AIII.5.2.tb.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lượng nhiệt cần thiết để nâng nhiệt độ của 0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,5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mol nước từ 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– 10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lên 55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ở áp suất 1 atm. Enthalpy chuẩn nóng chảy của nước ở 273 K là 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position w:val="-12"/>
          <w:sz w:val="26"/>
          <w:szCs w:val="26"/>
        </w:rPr>
        <w:object w:dxaOrig="585" w:dyaOrig="4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4pt;height:21.9pt" o:ole="">
            <v:imagedata r:id="rId8" o:title=""/>
          </v:shape>
          <o:OLEObject Type="Embed" ProgID="Equation.DSMT4" ShapeID="_x0000_i1025" DrawAspect="Content" ObjectID="_1508725149" r:id="rId9"/>
        </w:objec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= 6 kJ.mol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  <w:proofErr w:type="gramEnd"/>
      <w:r w:rsidRPr="00D40E0E">
        <w:rPr>
          <w:rFonts w:ascii="Times New Roman" w:hAnsi="Times New Roman" w:cs="Times New Roman"/>
          <w:color w:val="000000" w:themeColor="text1"/>
          <w:position w:val="-16"/>
          <w:sz w:val="26"/>
          <w:szCs w:val="26"/>
          <w:lang w:val="pt-BR"/>
        </w:rPr>
        <w:object w:dxaOrig="345" w:dyaOrig="450">
          <v:shape id="_x0000_i1026" type="#_x0000_t75" style="width:17.3pt;height:22.45pt" o:ole="">
            <v:imagedata r:id="rId10" o:title=""/>
          </v:shape>
          <o:OLEObject Type="Embed" ProgID="Equation.DSMT4" ShapeID="_x0000_i1026" DrawAspect="Content" ObjectID="_1508725150" r:id="rId11"/>
        </w:objec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(J. 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. 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) :  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O (tt) 35,56  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O (l) 75,3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:5248j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AIII.5.3.dễ.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Nhiệt cung cấp cho nước tăng thêm 1 độ là 4,18 J. g 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  <w:lang w:val="vi-VN"/>
        </w:rPr>
        <w:t>- 1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,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40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mL nướclạnh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ở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0°C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tăng lên đến 24 °Cthì hiệu ứng nhiệt của quá trình là bao nhiêu ?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2340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,8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AIII.5.4.dễ.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25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1 atm 28 gam sắt kết hợp oxi tạo sắt III oxit tỏa ra 205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,5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kJ.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Tìm enthalpy tạo thành tiêu chuẩn của sắt III oxit.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- 822 kl/mol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AIII.5.5.khó.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lượng nhiệt cần thiết để nâng nhiệt độ của 0,5 mol nước từ – 50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lên 12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ở áp suất 1 atm. Enthalpy chuẩn nóng chảy của nước ở 273 K là 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position w:val="-12"/>
          <w:sz w:val="26"/>
          <w:szCs w:val="26"/>
        </w:rPr>
        <w:object w:dxaOrig="585" w:dyaOrig="435">
          <v:shape id="_x0000_i1027" type="#_x0000_t75" style="width:29.4pt;height:21.9pt" o:ole="">
            <v:imagedata r:id="rId8" o:title=""/>
          </v:shape>
          <o:OLEObject Type="Embed" ProgID="Equation.DSMT4" ShapeID="_x0000_i1027" DrawAspect="Content" ObjectID="_1508725151" r:id="rId12"/>
        </w:objec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= 6 kJ.mol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  <w:proofErr w:type="gramEnd"/>
      <w:r w:rsidRPr="00D40E0E">
        <w:rPr>
          <w:rFonts w:ascii="Times New Roman" w:hAnsi="Times New Roman" w:cs="Times New Roman"/>
          <w:color w:val="000000" w:themeColor="text1"/>
          <w:position w:val="-16"/>
          <w:sz w:val="26"/>
          <w:szCs w:val="26"/>
          <w:lang w:val="pt-BR"/>
        </w:rPr>
        <w:object w:dxaOrig="345" w:dyaOrig="450">
          <v:shape id="_x0000_i1028" type="#_x0000_t75" style="width:17.3pt;height:22.45pt" o:ole="">
            <v:imagedata r:id="rId10" o:title=""/>
          </v:shape>
          <o:OLEObject Type="Embed" ProgID="Equation.DSMT4" ShapeID="_x0000_i1028" DrawAspect="Content" ObjectID="_1508725152" r:id="rId13"/>
        </w:objec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(J. 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. 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) :  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O (tt) 35,56  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O (l) 75,3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4340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,8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AIII.5.6.dễ.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Nhiệt cung cấp cho nước tăng thêm 1 độ là 4,18 J. g 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  <w:lang w:val="vi-VN"/>
        </w:rPr>
        <w:t>- 1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,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15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0 mL nước lạnh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ở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0°C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tăng lên đến 25 °Cthì hiệu ứng nhiệt của quá trình là bao nhiêu ?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9405 j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AIII.5.7.dễ.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25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1 atm 6 gam Mg kết hợp oxi tỏa ra 150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,5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kJ.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Tìm enthalpy tạo thành tiêu chuẩn của MgO.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- 602 kJ/mol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AIII.5.8.khó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lượng nhiệt cần thiết để nâng nhiệt độ của 0,5 mol nước từ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40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lên 70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ở áp suất 1 atm. Enthalpy chuẩn nóng chảy của nước ở 273 K là 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position w:val="-12"/>
          <w:sz w:val="26"/>
          <w:szCs w:val="26"/>
        </w:rPr>
        <w:object w:dxaOrig="585" w:dyaOrig="435">
          <v:shape id="_x0000_i1029" type="#_x0000_t75" style="width:29.4pt;height:21.9pt" o:ole="">
            <v:imagedata r:id="rId8" o:title=""/>
          </v:shape>
          <o:OLEObject Type="Embed" ProgID="Equation.DSMT4" ShapeID="_x0000_i1029" DrawAspect="Content" ObjectID="_1508725153" r:id="rId14"/>
        </w:objec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= 6 kJ.mol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  <w:proofErr w:type="gramEnd"/>
      <w:r w:rsidRPr="00D40E0E">
        <w:rPr>
          <w:rFonts w:ascii="Times New Roman" w:hAnsi="Times New Roman" w:cs="Times New Roman"/>
          <w:color w:val="000000" w:themeColor="text1"/>
          <w:position w:val="-16"/>
          <w:sz w:val="26"/>
          <w:szCs w:val="26"/>
          <w:lang w:val="pt-BR"/>
        </w:rPr>
        <w:object w:dxaOrig="345" w:dyaOrig="450">
          <v:shape id="_x0000_i1030" type="#_x0000_t75" style="width:17.3pt;height:22.45pt" o:ole="">
            <v:imagedata r:id="rId10" o:title=""/>
          </v:shape>
          <o:OLEObject Type="Embed" ProgID="Equation.DSMT4" ShapeID="_x0000_i1030" DrawAspect="Content" ObjectID="_1508725154" r:id="rId15"/>
        </w:objec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(J. 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. 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) :  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O (tt) 35,56  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O (l) 75,3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6346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,7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AIII.5.9.dễ.(1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Nhiệt cung cấp cho nước tăng thêm 1 độ là 4,18 J. g 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  <w:lang w:val="vi-VN"/>
        </w:rPr>
        <w:t>- 1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,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25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mL nước lạnh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ở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0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  <w:lang w:val="vi-VN"/>
        </w:rPr>
        <w:t xml:space="preserve">o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tăng lên đến 30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  <w:lang w:val="pt-BR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C thì hiệu ứng nhiệt của quá trình là bao nhiêu ?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3135 J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AIII.5.10.dễ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25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1 atm 10 gam canxi kết hợp oxi tỏa ra 159 kJ.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Tìm enthalpy tạo thành tiêu chuẩn của canxi oxit.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-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636  kJ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/mol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AIII.5.11.khó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lượng nhiệt cần thiết để nâng nhiệt độ của 0,6 mol nước từ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50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lên 50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ở áp suất 1 atm. Enthalpy chuẩn nóng chảy của nước ở 273 K là 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position w:val="-12"/>
          <w:sz w:val="26"/>
          <w:szCs w:val="26"/>
        </w:rPr>
        <w:object w:dxaOrig="585" w:dyaOrig="435">
          <v:shape id="_x0000_i1031" type="#_x0000_t75" style="width:29.4pt;height:21.9pt" o:ole="">
            <v:imagedata r:id="rId8" o:title=""/>
          </v:shape>
          <o:OLEObject Type="Embed" ProgID="Equation.DSMT4" ShapeID="_x0000_i1031" DrawAspect="Content" ObjectID="_1508725155" r:id="rId16"/>
        </w:objec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= 6 kJ.mol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  <w:proofErr w:type="gramEnd"/>
      <w:r w:rsidRPr="00D40E0E">
        <w:rPr>
          <w:rFonts w:ascii="Times New Roman" w:hAnsi="Times New Roman" w:cs="Times New Roman"/>
          <w:color w:val="000000" w:themeColor="text1"/>
          <w:position w:val="-16"/>
          <w:sz w:val="26"/>
          <w:szCs w:val="26"/>
          <w:lang w:val="pt-BR"/>
        </w:rPr>
        <w:object w:dxaOrig="345" w:dyaOrig="450">
          <v:shape id="_x0000_i1032" type="#_x0000_t75" style="width:17.3pt;height:22.45pt" o:ole="">
            <v:imagedata r:id="rId10" o:title=""/>
          </v:shape>
          <o:OLEObject Type="Embed" ProgID="Equation.DSMT4" ShapeID="_x0000_i1032" DrawAspect="Content" ObjectID="_1508725156" r:id="rId17"/>
        </w:objec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(J. 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. 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) :  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O (tt) 35,56  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O (l) 75,3.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:6925,8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AIII.5.12.dễ.(1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Nhiệt cung cấp cho nước tăng thêm 1 độ là 4,18 J. g 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  <w:lang w:val="vi-VN"/>
        </w:rPr>
        <w:t>- 1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,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0 mL nước lạnh </w:t>
      </w: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ở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0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  <w:lang w:val="vi-VN"/>
        </w:rPr>
        <w:t xml:space="preserve">o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tăng lên đến 20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  <w:lang w:val="pt-BR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C thì hiệu ứng nhiệt của quá trình là bao nhiêu ?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4180 J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AIII.5.13.khó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lượng nhiệt cần thiết để nâng nhiệt độ của 0,3 mol nước từ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 – 10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lên 50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ở áp suất 1 atm. Enthalpy chuẩn nóng chảy của nước ở 273 K là </w:t>
      </w:r>
      <w:r w:rsidRPr="00D40E0E">
        <w:rPr>
          <w:rFonts w:ascii="Times New Roman" w:hAnsi="Times New Roman" w:cs="Times New Roman"/>
          <w:color w:val="000000" w:themeColor="text1"/>
          <w:position w:val="-12"/>
          <w:sz w:val="26"/>
          <w:szCs w:val="26"/>
        </w:rPr>
        <w:object w:dxaOrig="585" w:dyaOrig="435">
          <v:shape id="_x0000_i1033" type="#_x0000_t75" style="width:29.4pt;height:21.9pt" o:ole="">
            <v:imagedata r:id="rId8" o:title=""/>
          </v:shape>
          <o:OLEObject Type="Embed" ProgID="Equation.DSMT4" ShapeID="_x0000_i1033" DrawAspect="Content" ObjectID="_1508725157" r:id="rId18"/>
        </w:objec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= 6 kJ.mol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  <w:r w:rsidRPr="00D40E0E">
        <w:rPr>
          <w:rFonts w:ascii="Times New Roman" w:hAnsi="Times New Roman" w:cs="Times New Roman"/>
          <w:color w:val="000000" w:themeColor="text1"/>
          <w:position w:val="-16"/>
          <w:sz w:val="26"/>
          <w:szCs w:val="26"/>
          <w:lang w:val="pt-BR"/>
        </w:rPr>
        <w:object w:dxaOrig="345" w:dyaOrig="450">
          <v:shape id="_x0000_i1034" type="#_x0000_t75" style="width:17.3pt;height:22.45pt" o:ole="">
            <v:imagedata r:id="rId10" o:title=""/>
          </v:shape>
          <o:OLEObject Type="Embed" ProgID="Equation.DSMT4" ShapeID="_x0000_i1034" DrawAspect="Content" ObjectID="_1508725158" r:id="rId19"/>
        </w:objec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(J. 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. 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) :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 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O (tt) 35,56  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O (l) 75,3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3036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,18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AIII.5.14.dễ.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Nhiệt cung cấp cho nước tăng thêm 1 độ là 4,18 J. g 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  <w:lang w:val="vi-VN"/>
        </w:rPr>
        <w:t>- 1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,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15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0 mL nước lạnh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ở 1°C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  <w:lang w:val="vi-VN"/>
        </w:rPr>
        <w:t xml:space="preserve">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tăng lên đến 6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  <w:lang w:val="pt-BR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C thì hiệu ứng nhiệt của quá trình là bao nhiêu ?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1045 J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AIII.5.15.dễ. (1 điểm)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Ở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25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C 1 atm 28 gam sắt kết hợp oxi để tạo sắt III oxit tỏa ra 205,5 kJ.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Tìm enthalpy tạo thành tiêu chuẩn của sắt III oxit.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-822 Kcal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AIII.5.16.dễ.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biến thiên entropy trong quá trình nóng chảy của nước đá biết nhiệt nóng chảy của nước đá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là  +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1436,3 cal.mol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1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5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,26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cal/mol k</w: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ab/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AIII.5.17.khó.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lượng nhiệt cần thiết để nâng nhiệt độ của 0,2 mol nước từ – 40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lên 50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ở áp suất 1 atm. Enthalpy chuẩn nóng chảy của nước ở 273 K là </w:t>
      </w:r>
      <w:r w:rsidRPr="00D40E0E">
        <w:rPr>
          <w:rFonts w:ascii="Times New Roman" w:hAnsi="Times New Roman" w:cs="Times New Roman"/>
          <w:color w:val="000000" w:themeColor="text1"/>
          <w:position w:val="-12"/>
          <w:sz w:val="26"/>
          <w:szCs w:val="26"/>
        </w:rPr>
        <w:object w:dxaOrig="585" w:dyaOrig="435">
          <v:shape id="_x0000_i1035" type="#_x0000_t75" style="width:29.4pt;height:21.9pt" o:ole="">
            <v:imagedata r:id="rId8" o:title=""/>
          </v:shape>
          <o:OLEObject Type="Embed" ProgID="Equation.DSMT4" ShapeID="_x0000_i1035" DrawAspect="Content" ObjectID="_1508725159" r:id="rId20"/>
        </w:objec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= 6 kJ.mol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.Biết </w:t>
      </w:r>
      <w:r w:rsidRPr="00D40E0E">
        <w:rPr>
          <w:rFonts w:ascii="Times New Roman" w:hAnsi="Times New Roman" w:cs="Times New Roman"/>
          <w:color w:val="000000" w:themeColor="text1"/>
          <w:position w:val="-16"/>
          <w:sz w:val="26"/>
          <w:szCs w:val="26"/>
          <w:lang w:val="pt-BR"/>
        </w:rPr>
        <w:object w:dxaOrig="345" w:dyaOrig="450">
          <v:shape id="_x0000_i1036" type="#_x0000_t75" style="width:17.3pt;height:22.45pt" o:ole="">
            <v:imagedata r:id="rId10" o:title=""/>
          </v:shape>
          <o:OLEObject Type="Embed" ProgID="Equation.DSMT4" ShapeID="_x0000_i1036" DrawAspect="Content" ObjectID="_1508725160" r:id="rId21"/>
        </w:objec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(J. 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. 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) ;  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O (tt) 35,56  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O (l) 75,3.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2237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,5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AIII.5.18.dễ.(1 điểm):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Nhiệt cung cấp cho nước tăng thêm 1 độ là 4,18 J. g 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  <w:lang w:val="vi-VN"/>
        </w:rPr>
        <w:t>- 1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,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25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0 mL nước lạnh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ở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0°C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tăng lên đến 25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  <w:lang w:val="pt-BR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C thì hiệu ứng nhiệt của quá trình là bao nhiêu ?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26125 J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AIII.5.19.dễ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25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1 atm </w:t>
      </w:r>
      <w:r w:rsidR="00274BB7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12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gam Mg kết hợp oxi tỏa ra </w:t>
      </w:r>
      <w:r w:rsidR="00274BB7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301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kJ.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Tìm enthalpy tạo thành tiêu chuẩn của MgO.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- 602 kJ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AIII.5.20.dễ.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biến thiên entropy của quá trình biến đổi 1 mol nước từ 30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đến 50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ở áp suất không đổi cho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73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,5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J.mol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-1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(xem như 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const).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4,698 J/K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AIII.5.21.dễ.(1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Nhiệt cung cấp cho nước tăng thêm 1 độ là 4,18 J. g 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  <w:lang w:val="vi-VN"/>
        </w:rPr>
        <w:t>- 1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,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25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0 mL nước lạnh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ở 5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  <w:lang w:val="vi-VN"/>
        </w:rPr>
        <w:t xml:space="preserve">o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tăng lên đến 25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thì hiệu ứng nhiệt của quá trình là bao nhiêu ?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20900 J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AIII.5.22.khó.(1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lượng nhiệt cần thiết để nâng nhiệt độ của 0,5 mol nước từ – 30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lên 10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ở áp suất 1 atm. Enthalpy chuẩn nóng chảy của nước ở 273 K là </w:t>
      </w:r>
      <w:r w:rsidRPr="00D40E0E">
        <w:rPr>
          <w:rFonts w:ascii="Times New Roman" w:hAnsi="Times New Roman" w:cs="Times New Roman"/>
          <w:color w:val="000000" w:themeColor="text1"/>
          <w:position w:val="-12"/>
          <w:sz w:val="26"/>
          <w:szCs w:val="26"/>
        </w:rPr>
        <w:object w:dxaOrig="585" w:dyaOrig="435">
          <v:shape id="_x0000_i1037" type="#_x0000_t75" style="width:29.4pt;height:21.9pt" o:ole="">
            <v:imagedata r:id="rId8" o:title=""/>
          </v:shape>
          <o:OLEObject Type="Embed" ProgID="Equation.DSMT4" ShapeID="_x0000_i1037" DrawAspect="Content" ObjectID="_1508725161" r:id="rId22"/>
        </w:objec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= 6 kJ.mol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  <w:r w:rsidRPr="00D40E0E">
        <w:rPr>
          <w:rFonts w:ascii="Times New Roman" w:hAnsi="Times New Roman" w:cs="Times New Roman"/>
          <w:color w:val="000000" w:themeColor="text1"/>
          <w:position w:val="-16"/>
          <w:sz w:val="26"/>
          <w:szCs w:val="26"/>
          <w:lang w:val="pt-BR"/>
        </w:rPr>
        <w:object w:dxaOrig="345" w:dyaOrig="450">
          <v:shape id="_x0000_i1038" type="#_x0000_t75" style="width:17.3pt;height:22.45pt" o:ole="">
            <v:imagedata r:id="rId10" o:title=""/>
          </v:shape>
          <o:OLEObject Type="Embed" ProgID="Equation.DSMT4" ShapeID="_x0000_i1038" DrawAspect="Content" ObjectID="_1508725162" r:id="rId23"/>
        </w:objec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(J. 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. 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) :  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O (tt) 35,56  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O (l) 75,3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3909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,9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AIII.5.23.dễ.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Nhiệt cung cấp cho nước tăng thêm 1 độ là 4,18 J. g 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  <w:lang w:val="vi-VN"/>
        </w:rPr>
        <w:t>- 1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,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25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0 mL nước lạnh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ở 10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  <w:lang w:val="vi-VN"/>
        </w:rPr>
        <w:t xml:space="preserve">o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tăng lên đến 25</w:t>
      </w:r>
      <w:r w:rsidRPr="00D40E0E">
        <w:rPr>
          <w:rFonts w:ascii="Times New Roman" w:hAnsi="Times New Roman" w:cs="Times New Roman"/>
          <w:color w:val="000000" w:themeColor="text1"/>
          <w:position w:val="13"/>
          <w:sz w:val="26"/>
          <w:szCs w:val="26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thì hiệu ứng nhiệt của quá trình là bao nhiêu ?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b/>
          <w:i/>
          <w:color w:val="000000" w:themeColor="text1"/>
          <w:position w:val="-4"/>
          <w:sz w:val="26"/>
          <w:szCs w:val="26"/>
        </w:rPr>
        <w:object w:dxaOrig="405" w:dyaOrig="255">
          <v:shape id="_x0000_i1039" type="#_x0000_t75" style="width:20.15pt;height:12.65pt" o:ole="">
            <v:imagedata r:id="rId24" o:title=""/>
          </v:shape>
          <o:OLEObject Type="Embed" ProgID="Equation.DSMT4" ShapeID="_x0000_i1039" DrawAspect="Content" ObjectID="_1508725163" r:id="rId25"/>
        </w:objec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= 15675 J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AIII.5.24.khó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lượng nhiệt cần thiết để nâng nhiệt độ của 9 gam nước từ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 – 50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lên 60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 ở áp suất 1 atm. Enthalpy chuẩn nóng chảy của nước ở 273 K là </w:t>
      </w:r>
      <w:r w:rsidRPr="00D40E0E">
        <w:rPr>
          <w:rFonts w:ascii="Times New Roman" w:hAnsi="Times New Roman" w:cs="Times New Roman"/>
          <w:color w:val="000000" w:themeColor="text1"/>
          <w:position w:val="-12"/>
          <w:sz w:val="26"/>
          <w:szCs w:val="26"/>
        </w:rPr>
        <w:object w:dxaOrig="585" w:dyaOrig="435">
          <v:shape id="_x0000_i1040" type="#_x0000_t75" style="width:29.4pt;height:21.9pt" o:ole="">
            <v:imagedata r:id="rId8" o:title=""/>
          </v:shape>
          <o:OLEObject Type="Embed" ProgID="Equation.DSMT4" ShapeID="_x0000_i1040" DrawAspect="Content" ObjectID="_1508725164" r:id="rId26"/>
        </w:objec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= 6 kJ.mol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D40E0E">
        <w:rPr>
          <w:rFonts w:ascii="Times New Roman" w:hAnsi="Times New Roman" w:cs="Times New Roman"/>
          <w:color w:val="000000" w:themeColor="text1"/>
          <w:position w:val="-16"/>
          <w:sz w:val="26"/>
          <w:szCs w:val="26"/>
          <w:lang w:val="pt-BR"/>
        </w:rPr>
        <w:object w:dxaOrig="345" w:dyaOrig="450">
          <v:shape id="_x0000_i1041" type="#_x0000_t75" style="width:17.3pt;height:22.45pt" o:ole="">
            <v:imagedata r:id="rId10" o:title=""/>
          </v:shape>
          <o:OLEObject Type="Embed" ProgID="Equation.DSMT4" ShapeID="_x0000_i1041" DrawAspect="Content" ObjectID="_1508725165" r:id="rId27"/>
        </w:objec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(J. 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. 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) :  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O (tt) 35,56  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O (l) 75,3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b/>
          <w:i/>
          <w:color w:val="000000" w:themeColor="text1"/>
          <w:position w:val="-4"/>
          <w:sz w:val="26"/>
          <w:szCs w:val="26"/>
        </w:rPr>
        <w:object w:dxaOrig="405" w:dyaOrig="255">
          <v:shape id="_x0000_i1042" type="#_x0000_t75" style="width:20.15pt;height:12.65pt" o:ole="">
            <v:imagedata r:id="rId24" o:title=""/>
          </v:shape>
          <o:OLEObject Type="Embed" ProgID="Equation.DSMT4" ShapeID="_x0000_i1042" DrawAspect="Content" ObjectID="_1508725166" r:id="rId28"/>
        </w:objec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= 6148J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AIII.5.25.tb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hiệu ứng nhiệt của quá trình khử 92,8g Fe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bằng bột nhôm kim loại. Biết ΔH sinh nhiệt của Fe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là: –207kcal/mol; của Al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là: –399 kcal/mol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(-399x4 - -207x3):3x0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,4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=-130</w:t>
      </w:r>
      <w:r w:rsidR="00274BB7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</w:t>
      </w:r>
      <w:r w:rsidR="00274BB7"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kcal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AIII.5.26.dễ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Khi hóa hợp 2,1g sắt với lưu huỳnh có 3,77 kJ thoát ra.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nhiệt tạo thành của FeS.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–100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,53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kJ/mol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AIII.5.27.tb.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hiệu ứng nhiệt tạo thành </w:t>
      </w: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4354305"/>
          <w:placeholder>
            <w:docPart w:val="492C91073C4A4F989978EDC64D0A6903"/>
          </w:placeholder>
        </w:sdtPr>
        <w:sdtContent>
          <w:r w:rsidRPr="00D40E0E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t>C</w:t>
          </w:r>
          <w:r w:rsidRPr="00D40E0E">
            <w:rPr>
              <w:rFonts w:ascii="Times New Roman" w:hAnsi="Times New Roman" w:cs="Times New Roman"/>
              <w:color w:val="000000" w:themeColor="text1"/>
              <w:sz w:val="26"/>
              <w:szCs w:val="26"/>
              <w:vertAlign w:val="subscript"/>
            </w:rPr>
            <w:t>6</w:t>
          </w:r>
          <w:r w:rsidRPr="00D40E0E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t>H</w:t>
          </w:r>
          <w:r w:rsidRPr="00D40E0E">
            <w:rPr>
              <w:rFonts w:ascii="Times New Roman" w:hAnsi="Times New Roman" w:cs="Times New Roman"/>
              <w:color w:val="000000" w:themeColor="text1"/>
              <w:sz w:val="26"/>
              <w:szCs w:val="26"/>
              <w:vertAlign w:val="subscript"/>
            </w:rPr>
            <w:t>6</w:t>
          </w:r>
          <w:r w:rsidRPr="00D40E0E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t xml:space="preserve"> từ C</w:t>
          </w:r>
          <w:r w:rsidRPr="00D40E0E">
            <w:rPr>
              <w:rFonts w:ascii="Times New Roman" w:hAnsi="Times New Roman" w:cs="Times New Roman"/>
              <w:color w:val="000000" w:themeColor="text1"/>
              <w:sz w:val="26"/>
              <w:szCs w:val="26"/>
              <w:vertAlign w:val="subscript"/>
            </w:rPr>
            <w:t>2</w:t>
          </w:r>
          <w:r w:rsidRPr="00D40E0E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t>H</w:t>
          </w:r>
          <w:r w:rsidRPr="00D40E0E">
            <w:rPr>
              <w:rFonts w:ascii="Times New Roman" w:hAnsi="Times New Roman" w:cs="Times New Roman"/>
              <w:color w:val="000000" w:themeColor="text1"/>
              <w:sz w:val="26"/>
              <w:szCs w:val="26"/>
              <w:vertAlign w:val="subscript"/>
            </w:rPr>
            <w:t xml:space="preserve">2 </w:t>
          </w:r>
        </w:sdtContent>
      </w:sdt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qua phản ứng trùng hợp. Biết ΔH thiêu nhiệt của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là: - 310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,62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kcal; ΔH thiêu nhiệt của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6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6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là: –780,98 kcal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–150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,88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kcal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AIII.5.28.dễ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Khi đốt cháy 18g than người ta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thu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được 66g khí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với nhiệt lượng tỏa ra là: 141,078 kcal.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nhiệt tạo thành (sinh nhiệt) của khí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–94,052 kcal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AIII.5.29.tb.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hiệu ứng nhiệt của phản ứng của phản ứng 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Fe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(r) +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3CO(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k)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sym w:font="Wingdings" w:char="F0E0"/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2Fe(r) + 3CO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(k)  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Biết khi khử 53,23g Fe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có 2,25kcal nhiệt lượng thoát ra ở áp suất không đổi.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– 6,763 kcal</w:t>
      </w:r>
    </w:p>
    <w:p w:rsidR="003A205F" w:rsidRPr="00D40E0E" w:rsidRDefault="003A205F" w:rsidP="003A205F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BÀI 6 CÁC ĐẠI LƯỢNG NHIỆT ĐỘNG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AIII.6.1.tb.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ΔS trong quá trình đun nóng 200 gam nước từ 10°C đến 20°C ở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 = const, biết Cp của nước bằng 75,3J/Kmol.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29J/K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AIII.6.2.tb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 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298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phản ứng: 2Mg(r) +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(k) = 2MgO(r) + C(gr)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Biết rằng:    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298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,s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) = – 393,5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0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298,s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(MgO) = – 601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,8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–810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,1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AIII.6.3.tb.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Xác định 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 xml:space="preserve">298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của phản ứng: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k) + 2O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(k) =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(k) + 2H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O(k)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Biết rằng: 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298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,s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) = –393,5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298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,s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O) = –241,8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298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,s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(CH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) = –74,9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–802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,2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AIII.6.4.tb.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ΔS của quá trình khuếch tán vào nhau của 1 mol khí N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và 1 mol khí 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Ở trạng thái nguyên chất mổi chất khí ở cùng một điều kiện về nhiệt độ, áp suất và thể tích.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11,5J/K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AIII.6.5.tb.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entropi của phản ứng, ở nhiệt độ 25°C.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                                  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2SO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k) = 2SO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(k) + 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(k)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ΔS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298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(cal/mol.độ)     256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,2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248,1      205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+188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,8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cal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AIII.6.6.khó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Xác định 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phản ứng:    2C(r) + 3H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(k) →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6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(k)   Biết: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C(r) +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k) →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(k) </w:t>
      </w:r>
      <w:r w:rsid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–393,5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k) + ½O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(k) →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O(l)</w:t>
      </w:r>
      <w:r w:rsid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–285,8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6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k) + 7/2O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(k) → 2CO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(k) + 3H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O(l)</w:t>
      </w:r>
      <w:r w:rsid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–1559,87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–84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,6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AIII.6.8.tb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298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phá vỡ liên kết của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(k) và N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(k) lần lược bằng 436 kJ và 945 kJ. Tính 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phản ứng: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NH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k) → 3H(k) + N(k) . Biết E NH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- 46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,3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+1173kJ/mol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AIII.6.9.tb.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Xác định hiệu ứng nhiệt của phản ứng, ở nhiệt độ 25°C.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OH(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l) + CH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COOH(l) → CH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COOC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(l) +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O(l).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Biết: 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298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(thiêu nhiệt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)(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kcal/mol) –326,7;  –208,2;  –545,9;  0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+11 kcal/mol</w:t>
      </w:r>
      <w:proofErr w:type="gramEnd"/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AIII.6.10.kho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Cho biết phản ứng :C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(k) +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O(hơi) =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OH(hơi)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các số liệu sau: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OH,  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    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ΔG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298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kJ.mol-) : - 168,6     ;68,12 ; -228,59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J.K-.mol-) :      282;        219,45;  188,72.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Ở điều kiện chuẩn phản ứng diễn ra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chiều nào?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298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?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Chiều thuận: ΔH = - 45728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,66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AIII.6.11.khó.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Xác định ΔH của phản ứng: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Ca(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OH)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(r) + 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(k) → CaSO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(r) +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O(k) 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Biết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:CaO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(r) + 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(k) → CaSO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4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(r)         ΔH = –401,2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Ca(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OH)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(r) → CaO(r) +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O(k)     ΔH = +109,2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–292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AIII.6.12.tb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Phản ứng tổng cộng xảy ra trong lò cao là:</w:t>
      </w:r>
    </w:p>
    <w:p w:rsidR="003A205F" w:rsidRPr="00D40E0E" w:rsidRDefault="0020464A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sdt>
        <w:sdtPr>
          <w:rPr>
            <w:rFonts w:ascii="Times New Roman" w:hAnsi="Times New Roman" w:cs="Times New Roman"/>
            <w:color w:val="000000" w:themeColor="text1"/>
            <w:sz w:val="26"/>
            <w:szCs w:val="26"/>
          </w:rPr>
          <w:id w:val="4354285"/>
          <w:placeholder>
            <w:docPart w:val="988A0C961269491A942B521137AD281C"/>
          </w:placeholder>
        </w:sdtPr>
        <w:sdtContent>
          <w:r w:rsidR="003A205F" w:rsidRPr="00D40E0E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t>Fe</w:t>
          </w:r>
          <w:r w:rsidR="003A205F" w:rsidRPr="00D40E0E">
            <w:rPr>
              <w:rFonts w:ascii="Times New Roman" w:hAnsi="Times New Roman" w:cs="Times New Roman"/>
              <w:color w:val="000000" w:themeColor="text1"/>
              <w:sz w:val="26"/>
              <w:szCs w:val="26"/>
              <w:vertAlign w:val="subscript"/>
            </w:rPr>
            <w:t>2</w:t>
          </w:r>
          <w:r w:rsidR="003A205F" w:rsidRPr="00D40E0E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t>O</w:t>
          </w:r>
          <w:r w:rsidR="003A205F" w:rsidRPr="00D40E0E">
            <w:rPr>
              <w:rFonts w:ascii="Times New Roman" w:hAnsi="Times New Roman" w:cs="Times New Roman"/>
              <w:color w:val="000000" w:themeColor="text1"/>
              <w:sz w:val="26"/>
              <w:szCs w:val="26"/>
              <w:vertAlign w:val="subscript"/>
            </w:rPr>
            <w:t>3</w:t>
          </w:r>
          <w:r w:rsidR="003A205F" w:rsidRPr="00D40E0E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t xml:space="preserve">(r) + </w:t>
          </w:r>
          <w:proofErr w:type="gramStart"/>
          <w:r w:rsidR="003A205F" w:rsidRPr="00D40E0E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t>3CO(</w:t>
          </w:r>
          <w:proofErr w:type="gramEnd"/>
          <w:r w:rsidR="003A205F" w:rsidRPr="00D40E0E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t>k) = 2Fe(r) + 3CO</w:t>
          </w:r>
          <w:r w:rsidR="003A205F" w:rsidRPr="00D40E0E">
            <w:rPr>
              <w:rFonts w:ascii="Times New Roman" w:hAnsi="Times New Roman" w:cs="Times New Roman"/>
              <w:color w:val="000000" w:themeColor="text1"/>
              <w:sz w:val="26"/>
              <w:szCs w:val="26"/>
              <w:vertAlign w:val="subscript"/>
            </w:rPr>
            <w:t>2</w:t>
          </w:r>
          <w:r w:rsidR="003A205F" w:rsidRPr="00D40E0E">
            <w:rPr>
              <w:rFonts w:ascii="Times New Roman" w:hAnsi="Times New Roman" w:cs="Times New Roman"/>
              <w:color w:val="000000" w:themeColor="text1"/>
              <w:sz w:val="26"/>
              <w:szCs w:val="26"/>
            </w:rPr>
            <w:t xml:space="preserve">(k </w:t>
          </w:r>
        </w:sdtContent>
      </w:sdt>
      <w:r w:rsidR="003A205F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)     Tính ΔH</w:t>
      </w:r>
      <w:r w:rsidR="003A205F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="003A205F"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298</w:t>
      </w:r>
      <w:r w:rsidR="003A205F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phản ứng.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Cho biết 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298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,s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Fe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(r),         CO(k),             CO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(k) 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lựợt là:             –822,16 kJ;    –110,55 kJ      –393,51 kJ.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–26,72kJ/mol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AIII.6.13.khó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Cho phản ứng: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MgO(r) + 2H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+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dd) = Mg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vi-VN"/>
        </w:rPr>
        <w:t>2+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(dd) +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O(l) ; 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298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–145,6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l) = 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+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(dd) + OH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–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(dd)                      ; 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298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+57,5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Tính ΔH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298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của phản ứng: MgO(r) +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2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O(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l) = Mg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2+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(dd) + 2OH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–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(dd)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–30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,6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kJ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Italic" w:hAnsi="Times New Roman" w:cs="Times New Roman"/>
          <w:bCs/>
          <w:iCs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AIII.6.14.khó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</w:t>
      </w:r>
      <w:r w:rsidRPr="00D40E0E">
        <w:rPr>
          <w:rFonts w:ascii="Times New Roman" w:eastAsia="Times New Roman,BoldItalic" w:hAnsi="Times New Roman" w:cs="Times New Roman"/>
          <w:bCs/>
          <w:iCs/>
          <w:color w:val="000000" w:themeColor="text1"/>
          <w:sz w:val="26"/>
          <w:szCs w:val="26"/>
        </w:rPr>
        <w:t xml:space="preserve">ính biến thiên entropy trong quá trình đẳng áp và không xảy ra sự chuyển </w:t>
      </w:r>
      <w:proofErr w:type="gramStart"/>
      <w:r w:rsidRPr="00D40E0E">
        <w:rPr>
          <w:rFonts w:ascii="Times New Roman" w:eastAsia="Times New Roman,BoldItalic" w:hAnsi="Times New Roman" w:cs="Times New Roman"/>
          <w:bCs/>
          <w:iCs/>
          <w:color w:val="000000" w:themeColor="text1"/>
          <w:sz w:val="26"/>
          <w:szCs w:val="26"/>
        </w:rPr>
        <w:t>pha</w:t>
      </w:r>
      <w:proofErr w:type="gramEnd"/>
      <w:r w:rsidRPr="00D40E0E">
        <w:rPr>
          <w:rFonts w:ascii="Times New Roman" w:eastAsia="Times New Roman,BoldItalic" w:hAnsi="Times New Roman" w:cs="Times New Roman"/>
          <w:bCs/>
          <w:iCs/>
          <w:color w:val="000000" w:themeColor="text1"/>
          <w:sz w:val="26"/>
          <w:szCs w:val="26"/>
        </w:rPr>
        <w:t>. Tính sự biến thiên entropy khi trộn lẫn 200g nước ở 15</w:t>
      </w:r>
      <w:r w:rsidR="00D40E0E" w:rsidRPr="00D40E0E">
        <w:rPr>
          <w:rFonts w:ascii="Times New Roman" w:eastAsia="Times New Roman,BoldItalic" w:hAnsi="Times New Roman" w:cs="Times New Roman"/>
          <w:bCs/>
          <w:iCs/>
          <w:color w:val="000000" w:themeColor="text1"/>
          <w:sz w:val="26"/>
          <w:szCs w:val="26"/>
        </w:rPr>
        <w:t>°C</w:t>
      </w:r>
      <w:r w:rsidRPr="00D40E0E">
        <w:rPr>
          <w:rFonts w:ascii="Times New Roman" w:eastAsia="Times New Roman,BoldItalic" w:hAnsi="Times New Roman" w:cs="Times New Roman"/>
          <w:bCs/>
          <w:iCs/>
          <w:color w:val="000000" w:themeColor="text1"/>
          <w:sz w:val="26"/>
          <w:szCs w:val="26"/>
        </w:rPr>
        <w:t xml:space="preserve"> với 400g nước ở 60</w:t>
      </w:r>
      <w:r w:rsidR="00D40E0E" w:rsidRPr="00D40E0E">
        <w:rPr>
          <w:rFonts w:ascii="Times New Roman" w:eastAsia="Times New Roman,BoldItalic" w:hAnsi="Times New Roman" w:cs="Times New Roman"/>
          <w:bCs/>
          <w:iCs/>
          <w:color w:val="000000" w:themeColor="text1"/>
          <w:sz w:val="26"/>
          <w:szCs w:val="26"/>
        </w:rPr>
        <w:t>°C</w:t>
      </w:r>
      <w:r w:rsidRPr="00D40E0E">
        <w:rPr>
          <w:rFonts w:ascii="Times New Roman" w:eastAsia="Times New Roman,BoldItalic" w:hAnsi="Times New Roman" w:cs="Times New Roman"/>
          <w:bCs/>
          <w:iCs/>
          <w:color w:val="000000" w:themeColor="text1"/>
          <w:sz w:val="26"/>
          <w:szCs w:val="26"/>
        </w:rPr>
        <w:t>. Nhiệt dung mol của nước lỏng là 75</w:t>
      </w:r>
      <w:proofErr w:type="gramStart"/>
      <w:r w:rsidRPr="00D40E0E">
        <w:rPr>
          <w:rFonts w:ascii="Times New Roman" w:eastAsia="Times New Roman,BoldItalic" w:hAnsi="Times New Roman" w:cs="Times New Roman"/>
          <w:bCs/>
          <w:iCs/>
          <w:color w:val="000000" w:themeColor="text1"/>
          <w:sz w:val="26"/>
          <w:szCs w:val="26"/>
        </w:rPr>
        <w:t>,3</w:t>
      </w:r>
      <w:proofErr w:type="gramEnd"/>
      <w:r w:rsidRPr="00D40E0E">
        <w:rPr>
          <w:rFonts w:ascii="Times New Roman" w:eastAsia="Times New Roman,BoldItalic" w:hAnsi="Times New Roman" w:cs="Times New Roman"/>
          <w:bCs/>
          <w:iCs/>
          <w:color w:val="000000" w:themeColor="text1"/>
          <w:sz w:val="26"/>
          <w:szCs w:val="26"/>
        </w:rPr>
        <w:t xml:space="preserve"> J/K. mol.</w:t>
      </w:r>
    </w:p>
    <w:p w:rsidR="003A205F" w:rsidRPr="00D40E0E" w:rsidRDefault="00D40E0E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Italic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D40E0E">
        <w:rPr>
          <w:rFonts w:ascii="Times New Roman" w:eastAsia="Times New Roman,BoldItalic" w:hAnsi="Times New Roman" w:cs="Times New Roman"/>
          <w:b/>
          <w:bCs/>
          <w:i/>
          <w:iCs/>
          <w:color w:val="000000" w:themeColor="text1"/>
          <w:sz w:val="26"/>
          <w:szCs w:val="26"/>
        </w:rPr>
        <w:t>ĐS: T</w:t>
      </w:r>
      <w:r w:rsidR="003A205F" w:rsidRPr="00D40E0E">
        <w:rPr>
          <w:rFonts w:ascii="Times New Roman" w:eastAsia="Times New Roman,BoldItalic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= 45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AIII.6.15.dễ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biến thiên entropy của quá trình biến đổi 1 mol nước từ 30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đến 80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ở áp suất không đổi cho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73,5 J.mol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-1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(xem như 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const)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11,266  J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/K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AIII.6.16.dễ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Ở 25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C 1 atm </w:t>
      </w:r>
      <w:r w:rsidR="00D40E0E"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13.5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gam nhôm kết hợp oxi tỏa ra </w:t>
      </w:r>
      <w:r w:rsidR="00D40E0E"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417,45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kJ.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Tìm enthalpy tạo thành tiêu chuẩn của nhôm oxit.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r w:rsidRPr="00D40E0E">
        <w:rPr>
          <w:rFonts w:ascii="Times New Roman" w:hAnsi="Times New Roman" w:cs="Times New Roman"/>
          <w:b/>
          <w:i/>
          <w:color w:val="000000" w:themeColor="text1"/>
          <w:position w:val="-4"/>
          <w:sz w:val="26"/>
          <w:szCs w:val="26"/>
        </w:rPr>
        <w:object w:dxaOrig="405" w:dyaOrig="255">
          <v:shape id="_x0000_i1043" type="#_x0000_t75" style="width:20.15pt;height:12.65pt" o:ole="">
            <v:imagedata r:id="rId24" o:title=""/>
          </v:shape>
          <o:OLEObject Type="Embed" ProgID="Equation.DSMT4" ShapeID="_x0000_i1043" DrawAspect="Content" ObjectID="_1508725167" r:id="rId29"/>
        </w:object>
      </w: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= -1669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,8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kJ/mol 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AIII.6.17dễ.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25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="00D40E0E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1 atm 15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gam canxi kết hợp oxi tỏa ra </w:t>
      </w:r>
      <w:r w:rsidR="00D40E0E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238</w:t>
      </w:r>
      <w:proofErr w:type="gramStart"/>
      <w:r w:rsidR="00D40E0E"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,5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kJ.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Tìm enthalpy tạo thành tiêu chuẩn của canxi oxit.</w:t>
      </w:r>
      <w:proofErr w:type="gramEnd"/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ĐS: 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-363 kJ/mol.K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AIII.6.18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,dễ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biến thiên entropy của quá trình biến đổi 1 mol nước từ 30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đến 60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ở áp suất không đổi cho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73,5 J.mol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-1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(xem như 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const).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6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,94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j/mol.k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AIII.6.19.dễ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biến thiên entropy của quá trình biến đổi 1 mol nước từ 30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đến 70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ở áp suất không đổi cho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73,5 J.mol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-1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(xem như 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const)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9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,11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J/molK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AIII.6.20.dễ.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biến thiên entropy trong quá trình nóng chảy của nước đá biết nhiệt nóng chảy của nước đá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là  +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1436,3 cal.mol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1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5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,26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cal/mol.K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AIII.6.21.dễ.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biến thiên entropy trong quá trình hóa hơi của nước biết nhiệt hóa hơi của nước đá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là  40660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J/mol.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:109,008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J/mol.k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AIII.6.22.tb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Tính biến thiên entropy của quá trình biến đổi 1 mol nước từ 20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C đến 80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C ở áp suất không đổi cho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= 73,5 J.mol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-1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(xem như 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  <w:lang w:val="pt-BR"/>
        </w:rPr>
        <w:t>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= const).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lang w:val="pt-BR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:13,7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J/mol.k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AIII.6.23.tb.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biến thiên entropy của quá trình biến đổi 1 mol nước từ 10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đến 80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ở áp suất không đổi cho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73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,5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J.mol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-1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(xem như 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const)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16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,24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J/mol.K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AIII.6.24.tb.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biến thiên entropy trong quá trình nóng chảy của 90g nước đá biết nhiệt nóng chảy của nước đá 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là  +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1436,3 cal.mol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1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  <w:vertAlign w:val="superscript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26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,3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cal/mol.K</w:t>
      </w:r>
    </w:p>
    <w:p w:rsidR="003A205F" w:rsidRPr="00D40E0E" w:rsidRDefault="003A205F" w:rsidP="003A20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Italic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AIII.6.25.dễ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eastAsia="Times New Roman,BoldItalic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r w:rsidRPr="00D40E0E">
        <w:rPr>
          <w:rFonts w:ascii="Times New Roman" w:eastAsia="Times New Roman,BoldItalic" w:hAnsi="Times New Roman" w:cs="Times New Roman"/>
          <w:bCs/>
          <w:iCs/>
          <w:color w:val="000000" w:themeColor="text1"/>
          <w:sz w:val="26"/>
          <w:szCs w:val="26"/>
        </w:rPr>
        <w:t>Tính biến thiên entropy trong quá trình hóa hơi benzen biết nhiệt hóa hơi của benzen là +128,744 kj/mol và nhiệt độ sôi của benzen là 80,1°C.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0,3646kj/mol k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AIII.6.26.dễ. 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biến thiên entropy của quá trình biến đổi 1 mol nước từ 15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đến 60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ở áp suất không đổi cho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73</w:t>
      </w:r>
      <w:proofErr w:type="gramStart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,5</w:t>
      </w:r>
      <w:proofErr w:type="gramEnd"/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J.mol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-1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(xem như 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const)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10,67j/mol k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AIII.6.27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,dễ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Tính biến thiên entropy của quá trình biến đổi 1 mol nước từ 10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đến 50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>o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C ở áp suất không đổi cho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73,5 J.mol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– 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>K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</w:rPr>
        <w:t xml:space="preserve"> -1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(xem như  C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p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= const)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9</w:t>
      </w:r>
      <w:proofErr w:type="gramStart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,72</w:t>
      </w:r>
      <w:proofErr w:type="gramEnd"/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 j/mol k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</w:pPr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AIII.6.28.tb</w:t>
      </w:r>
      <w:proofErr w:type="gramStart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.(</w:t>
      </w:r>
      <w:proofErr w:type="gramEnd"/>
      <w:r w:rsidRPr="00D40E0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 điểm):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Tính biến thiên entropy trong quá trình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hóa hơi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của 144g nước  biết nhiệt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hóa hơi 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của nước là  +9727,2727 cal.mol</w:t>
      </w:r>
      <w:r w:rsidRPr="00D40E0E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pt-BR"/>
        </w:rPr>
        <w:t xml:space="preserve"> – 1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D40E0E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ĐS: 208,628 cal/mol k</w:t>
      </w:r>
    </w:p>
    <w:p w:rsidR="003A205F" w:rsidRPr="00D40E0E" w:rsidRDefault="003A205F" w:rsidP="003A20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112CB" w:rsidRPr="00D40E0E" w:rsidRDefault="00C112CB">
      <w:pPr>
        <w:rPr>
          <w:color w:val="000000" w:themeColor="text1"/>
        </w:rPr>
      </w:pPr>
    </w:p>
    <w:sectPr w:rsidR="00C112CB" w:rsidRPr="00D40E0E" w:rsidSect="006764F0"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,Bold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05F"/>
    <w:rsid w:val="000418C8"/>
    <w:rsid w:val="000460A5"/>
    <w:rsid w:val="00097CF4"/>
    <w:rsid w:val="000C0B78"/>
    <w:rsid w:val="0020464A"/>
    <w:rsid w:val="00227770"/>
    <w:rsid w:val="00274BB7"/>
    <w:rsid w:val="00285091"/>
    <w:rsid w:val="00390FD0"/>
    <w:rsid w:val="003A205F"/>
    <w:rsid w:val="00425449"/>
    <w:rsid w:val="00437630"/>
    <w:rsid w:val="004B02D3"/>
    <w:rsid w:val="005A7FF7"/>
    <w:rsid w:val="00656BD9"/>
    <w:rsid w:val="006764F0"/>
    <w:rsid w:val="00707DDB"/>
    <w:rsid w:val="007B3E2E"/>
    <w:rsid w:val="00867A44"/>
    <w:rsid w:val="008B08B7"/>
    <w:rsid w:val="00920820"/>
    <w:rsid w:val="00967B90"/>
    <w:rsid w:val="009D3F8F"/>
    <w:rsid w:val="00A83013"/>
    <w:rsid w:val="00B85760"/>
    <w:rsid w:val="00BE5233"/>
    <w:rsid w:val="00BF194F"/>
    <w:rsid w:val="00C112CB"/>
    <w:rsid w:val="00C65F40"/>
    <w:rsid w:val="00D40E0E"/>
    <w:rsid w:val="00F5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0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A20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205F"/>
  </w:style>
  <w:style w:type="paragraph" w:styleId="Footer">
    <w:name w:val="footer"/>
    <w:basedOn w:val="Normal"/>
    <w:link w:val="FooterChar"/>
    <w:uiPriority w:val="99"/>
    <w:semiHidden/>
    <w:unhideWhenUsed/>
    <w:rsid w:val="003A20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A205F"/>
  </w:style>
  <w:style w:type="paragraph" w:styleId="BalloonText">
    <w:name w:val="Balloon Text"/>
    <w:basedOn w:val="Normal"/>
    <w:link w:val="BalloonTextChar"/>
    <w:uiPriority w:val="99"/>
    <w:semiHidden/>
    <w:unhideWhenUsed/>
    <w:rsid w:val="003A2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05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A205F"/>
    <w:pPr>
      <w:ind w:left="720"/>
      <w:contextualSpacing/>
    </w:pPr>
  </w:style>
  <w:style w:type="paragraph" w:customStyle="1" w:styleId="Default">
    <w:name w:val="Default"/>
    <w:rsid w:val="003A20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0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A20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205F"/>
  </w:style>
  <w:style w:type="paragraph" w:styleId="Footer">
    <w:name w:val="footer"/>
    <w:basedOn w:val="Normal"/>
    <w:link w:val="FooterChar"/>
    <w:uiPriority w:val="99"/>
    <w:semiHidden/>
    <w:unhideWhenUsed/>
    <w:rsid w:val="003A20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A205F"/>
  </w:style>
  <w:style w:type="paragraph" w:styleId="BalloonText">
    <w:name w:val="Balloon Text"/>
    <w:basedOn w:val="Normal"/>
    <w:link w:val="BalloonTextChar"/>
    <w:uiPriority w:val="99"/>
    <w:semiHidden/>
    <w:unhideWhenUsed/>
    <w:rsid w:val="003A2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05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A205F"/>
    <w:pPr>
      <w:ind w:left="720"/>
      <w:contextualSpacing/>
    </w:pPr>
  </w:style>
  <w:style w:type="paragraph" w:customStyle="1" w:styleId="Default">
    <w:name w:val="Default"/>
    <w:rsid w:val="003A20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9.bin"/><Relationship Id="rId26" Type="http://schemas.openxmlformats.org/officeDocument/2006/relationships/oleObject" Target="embeddings/oleObject16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12.bin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8.bin"/><Relationship Id="rId25" Type="http://schemas.openxmlformats.org/officeDocument/2006/relationships/oleObject" Target="embeddings/oleObject15.bin"/><Relationship Id="rId2" Type="http://schemas.openxmlformats.org/officeDocument/2006/relationships/styles" Target="styles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11.bin"/><Relationship Id="rId29" Type="http://schemas.openxmlformats.org/officeDocument/2006/relationships/oleObject" Target="embeddings/oleObject19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2.bin"/><Relationship Id="rId24" Type="http://schemas.openxmlformats.org/officeDocument/2006/relationships/image" Target="media/image5.wm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4.bin"/><Relationship Id="rId28" Type="http://schemas.openxmlformats.org/officeDocument/2006/relationships/oleObject" Target="embeddings/oleObject18.bin"/><Relationship Id="rId10" Type="http://schemas.openxmlformats.org/officeDocument/2006/relationships/image" Target="media/image4.wmf"/><Relationship Id="rId19" Type="http://schemas.openxmlformats.org/officeDocument/2006/relationships/oleObject" Target="embeddings/oleObject10.bin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3.bin"/><Relationship Id="rId27" Type="http://schemas.openxmlformats.org/officeDocument/2006/relationships/oleObject" Target="embeddings/oleObject17.bin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92C91073C4A4F989978EDC64D0A69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C8FBF-AC2C-4F02-B025-EDA0A818BD17}"/>
      </w:docPartPr>
      <w:docPartBody>
        <w:p w:rsidR="00AA0130" w:rsidRDefault="00BD7BC7" w:rsidP="00BD7BC7">
          <w:pPr>
            <w:pStyle w:val="492C91073C4A4F989978EDC64D0A6903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988A0C961269491A942B521137AD28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D4A649-8458-4BE7-BEDC-398396E526A1}"/>
      </w:docPartPr>
      <w:docPartBody>
        <w:p w:rsidR="00AA0130" w:rsidRDefault="00BD7BC7" w:rsidP="00BD7BC7">
          <w:pPr>
            <w:pStyle w:val="988A0C961269491A942B521137AD281C"/>
          </w:pPr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,Bold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BC7"/>
    <w:rsid w:val="00183150"/>
    <w:rsid w:val="00235B9E"/>
    <w:rsid w:val="006443D2"/>
    <w:rsid w:val="00AA0130"/>
    <w:rsid w:val="00BD7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D7BC7"/>
  </w:style>
  <w:style w:type="paragraph" w:customStyle="1" w:styleId="492C91073C4A4F989978EDC64D0A6903">
    <w:name w:val="492C91073C4A4F989978EDC64D0A6903"/>
    <w:rsid w:val="00BD7BC7"/>
  </w:style>
  <w:style w:type="paragraph" w:customStyle="1" w:styleId="988A0C961269491A942B521137AD281C">
    <w:name w:val="988A0C961269491A942B521137AD281C"/>
    <w:rsid w:val="00BD7B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D7BC7"/>
  </w:style>
  <w:style w:type="paragraph" w:customStyle="1" w:styleId="492C91073C4A4F989978EDC64D0A6903">
    <w:name w:val="492C91073C4A4F989978EDC64D0A6903"/>
    <w:rsid w:val="00BD7BC7"/>
  </w:style>
  <w:style w:type="paragraph" w:customStyle="1" w:styleId="988A0C961269491A942B521137AD281C">
    <w:name w:val="988A0C961269491A942B521137AD281C"/>
    <w:rsid w:val="00BD7B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6598111A-86A2-4E55-8685-12A43737173C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296</TotalTime>
  <Pages>1</Pages>
  <Words>5066</Words>
  <Characters>28879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7</cp:revision>
  <cp:lastPrinted>2015-11-10T22:29:00Z</cp:lastPrinted>
  <dcterms:created xsi:type="dcterms:W3CDTF">2015-11-09T06:04:00Z</dcterms:created>
  <dcterms:modified xsi:type="dcterms:W3CDTF">2015-11-10T22:32:00Z</dcterms:modified>
</cp:coreProperties>
</file>